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82D" w:rsidRPr="008C170A" w:rsidRDefault="00A8682D" w:rsidP="008C170A">
      <w:pPr>
        <w:tabs>
          <w:tab w:val="left" w:pos="720"/>
          <w:tab w:val="left" w:pos="1080"/>
          <w:tab w:val="left" w:pos="1440"/>
        </w:tabs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Assessing Projects Outline</w:t>
      </w:r>
    </w:p>
    <w:p w:rsidR="00A8682D" w:rsidRDefault="00A8682D" w:rsidP="00A83E27">
      <w:pPr>
        <w:tabs>
          <w:tab w:val="left" w:pos="720"/>
          <w:tab w:val="left" w:pos="1080"/>
          <w:tab w:val="left" w:pos="1440"/>
        </w:tabs>
        <w:rPr>
          <w:rFonts w:cs="Arial"/>
        </w:rPr>
      </w:pPr>
    </w:p>
    <w:p w:rsidR="00A8682D" w:rsidRPr="00772F09" w:rsidRDefault="00A8682D" w:rsidP="00A83E27">
      <w:pPr>
        <w:tabs>
          <w:tab w:val="left" w:pos="720"/>
          <w:tab w:val="left" w:pos="1080"/>
          <w:tab w:val="left" w:pos="1440"/>
        </w:tabs>
        <w:rPr>
          <w:rFonts w:cs="Arial"/>
        </w:rPr>
      </w:pPr>
      <w:r w:rsidRPr="00772F09">
        <w:rPr>
          <w:rFonts w:cs="Arial"/>
        </w:rPr>
        <w:t>&lt;File names for Word documents in brackets—[Word: bloom]</w:t>
      </w:r>
    </w:p>
    <w:p w:rsidR="00A8682D" w:rsidRDefault="00A8682D" w:rsidP="00A83E27">
      <w:pPr>
        <w:rPr>
          <w:rFonts w:cs="Arial"/>
        </w:rPr>
      </w:pPr>
    </w:p>
    <w:p w:rsidR="00A8682D" w:rsidRPr="00772F09" w:rsidRDefault="00A8682D" w:rsidP="00A83E27">
      <w:pPr>
        <w:rPr>
          <w:rFonts w:cs="Arial"/>
        </w:rPr>
      </w:pPr>
      <w:r w:rsidRPr="00772F09">
        <w:rPr>
          <w:rFonts w:cs="Arial"/>
        </w:rPr>
        <w:t>Tab hierarchy:</w:t>
      </w:r>
    </w:p>
    <w:p w:rsidR="00A8682D" w:rsidRPr="00772F09" w:rsidRDefault="00A8682D" w:rsidP="00A83E27">
      <w:pPr>
        <w:rPr>
          <w:rFonts w:cs="Arial"/>
        </w:rPr>
      </w:pPr>
      <w:r w:rsidRPr="00772F09">
        <w:rPr>
          <w:rFonts w:cs="Arial"/>
          <w:highlight w:val="cyan"/>
        </w:rPr>
        <w:t>Level 1</w:t>
      </w:r>
    </w:p>
    <w:p w:rsidR="00A8682D" w:rsidRDefault="00A8682D" w:rsidP="00A83E27">
      <w:pPr>
        <w:ind w:left="504"/>
        <w:rPr>
          <w:rFonts w:cs="Arial"/>
        </w:rPr>
      </w:pPr>
      <w:r w:rsidRPr="00772F09">
        <w:rPr>
          <w:rFonts w:cs="Arial"/>
          <w:highlight w:val="yellow"/>
        </w:rPr>
        <w:t>Level 2</w:t>
      </w:r>
    </w:p>
    <w:p w:rsidR="00A8682D" w:rsidRPr="00772F09" w:rsidRDefault="00A8682D" w:rsidP="00A83E27">
      <w:pPr>
        <w:ind w:left="504"/>
        <w:rPr>
          <w:rFonts w:cs="Arial"/>
        </w:rPr>
      </w:pPr>
      <w:r>
        <w:rPr>
          <w:rFonts w:cs="Arial"/>
        </w:rPr>
        <w:tab/>
      </w:r>
      <w:r w:rsidRPr="008C170A">
        <w:rPr>
          <w:rFonts w:cs="Arial"/>
          <w:highlight w:val="green"/>
        </w:rPr>
        <w:t>Level 3</w:t>
      </w:r>
    </w:p>
    <w:p w:rsidR="00A8682D" w:rsidRDefault="00A8682D" w:rsidP="00A83E27">
      <w:pPr>
        <w:ind w:left="504"/>
      </w:pPr>
    </w:p>
    <w:p w:rsidR="00A8682D" w:rsidRDefault="00A8682D" w:rsidP="00A83E27">
      <w:pPr>
        <w:ind w:left="504"/>
      </w:pPr>
    </w:p>
    <w:p w:rsidR="00A8682D" w:rsidRDefault="00A8682D" w:rsidP="001400C9">
      <w:r>
        <w:t xml:space="preserve">Assessing Projects TOC: </w:t>
      </w:r>
    </w:p>
    <w:p w:rsidR="00A8682D" w:rsidRDefault="00A8682D" w:rsidP="00CC4F8E">
      <w:pPr>
        <w:numPr>
          <w:ilvl w:val="0"/>
          <w:numId w:val="23"/>
        </w:numPr>
      </w:pPr>
      <w:r>
        <w:t xml:space="preserve">5 blue tabs (Overview and Benefits, Try the Application, Assessment Plans, Assessment Strategies, Workspace) </w:t>
      </w:r>
    </w:p>
    <w:p w:rsidR="00A8682D" w:rsidRDefault="00A8682D" w:rsidP="00CC4F8E">
      <w:pPr>
        <w:numPr>
          <w:ilvl w:val="0"/>
          <w:numId w:val="23"/>
        </w:numPr>
      </w:pPr>
      <w:r>
        <w:t>4 Portals (Overview and Benefits, Try the Application, Assessment Plans, Assessment Strategies)</w:t>
      </w:r>
    </w:p>
    <w:p w:rsidR="00A8682D" w:rsidRPr="00A83E27" w:rsidRDefault="00A8682D" w:rsidP="00A83E27"/>
    <w:p w:rsidR="00A8682D" w:rsidRPr="000C33B0" w:rsidRDefault="00A8682D" w:rsidP="00530873">
      <w:pPr>
        <w:numPr>
          <w:ilvl w:val="0"/>
          <w:numId w:val="5"/>
        </w:numPr>
      </w:pPr>
      <w:r w:rsidRPr="000061F4">
        <w:rPr>
          <w:highlight w:val="cyan"/>
        </w:rPr>
        <w:t>Overview and Benefits</w:t>
      </w:r>
      <w:r>
        <w:t xml:space="preserve"> (Top-level tab, 2 highlight boxes)</w:t>
      </w:r>
    </w:p>
    <w:p w:rsidR="00A8682D" w:rsidRDefault="00A8682D" w:rsidP="00530873">
      <w:pPr>
        <w:ind w:left="1224"/>
      </w:pPr>
      <w:r>
        <w:t xml:space="preserve">Benefits of Assessing Projects (highlight box 1) </w:t>
      </w:r>
    </w:p>
    <w:p w:rsidR="00A8682D" w:rsidRDefault="00A8682D" w:rsidP="00530873">
      <w:pPr>
        <w:numPr>
          <w:ilvl w:val="4"/>
          <w:numId w:val="5"/>
        </w:numPr>
      </w:pPr>
      <w:r>
        <w:t>Assessing Projects and 21</w:t>
      </w:r>
      <w:r w:rsidRPr="00907829">
        <w:rPr>
          <w:vertAlign w:val="superscript"/>
        </w:rPr>
        <w:t>st</w:t>
      </w:r>
      <w:r>
        <w:t xml:space="preserve"> Century Skills (Leaf series of 2)</w:t>
      </w:r>
      <w:r w:rsidRPr="001B1020">
        <w:rPr>
          <w:rFonts w:cs="Arial"/>
        </w:rPr>
        <w:t xml:space="preserve"> </w:t>
      </w:r>
      <w:r>
        <w:rPr>
          <w:rFonts w:cs="Arial"/>
        </w:rPr>
        <w:t>[Word: 21</w:t>
      </w:r>
      <w:r w:rsidRPr="001B1020">
        <w:rPr>
          <w:rFonts w:cs="Arial"/>
          <w:vertAlign w:val="superscript"/>
        </w:rPr>
        <w:t>st</w:t>
      </w:r>
      <w:r>
        <w:rPr>
          <w:rFonts w:cs="Arial"/>
        </w:rPr>
        <w:t>_century_skills</w:t>
      </w:r>
      <w:r w:rsidRPr="00772F09">
        <w:rPr>
          <w:rFonts w:cs="Arial"/>
        </w:rPr>
        <w:t>]</w:t>
      </w:r>
    </w:p>
    <w:p w:rsidR="00A8682D" w:rsidRDefault="00A8682D" w:rsidP="00530873">
      <w:pPr>
        <w:ind w:left="1224"/>
      </w:pPr>
      <w:r>
        <w:t>Assessment Resources (Related-links highlight box 2)</w:t>
      </w:r>
    </w:p>
    <w:p w:rsidR="00A8682D" w:rsidRDefault="00A8682D" w:rsidP="00530873">
      <w:pPr>
        <w:numPr>
          <w:ilvl w:val="4"/>
          <w:numId w:val="5"/>
        </w:numPr>
      </w:pPr>
      <w:r>
        <w:t>References (Leaf)</w:t>
      </w:r>
    </w:p>
    <w:p w:rsidR="00A8682D" w:rsidRDefault="00A8682D" w:rsidP="00530873">
      <w:pPr>
        <w:numPr>
          <w:ilvl w:val="4"/>
          <w:numId w:val="5"/>
        </w:numPr>
      </w:pPr>
      <w:r>
        <w:t>Assessment Web Sites (Leaf)</w:t>
      </w:r>
    </w:p>
    <w:p w:rsidR="00A8682D" w:rsidRDefault="00A8682D" w:rsidP="00650CCB">
      <w:pPr>
        <w:numPr>
          <w:ilvl w:val="1"/>
          <w:numId w:val="24"/>
        </w:numPr>
      </w:pPr>
      <w:r w:rsidRPr="000061F4">
        <w:rPr>
          <w:highlight w:val="yellow"/>
        </w:rPr>
        <w:t>Purposes of Assessment</w:t>
      </w:r>
      <w:r>
        <w:t xml:space="preserve"> (Row 2 tab, highlight box)</w:t>
      </w:r>
    </w:p>
    <w:p w:rsidR="00A8682D" w:rsidRDefault="00A8682D" w:rsidP="00530873">
      <w:pPr>
        <w:ind w:left="1224"/>
      </w:pPr>
      <w:r>
        <w:t>Continuous Assessment (highlight box)</w:t>
      </w:r>
    </w:p>
    <w:p w:rsidR="00A8682D" w:rsidRDefault="00A8682D" w:rsidP="00530873">
      <w:pPr>
        <w:numPr>
          <w:ilvl w:val="4"/>
          <w:numId w:val="24"/>
        </w:numPr>
      </w:pPr>
      <w:r>
        <w:t>Assessment throughout the Learning Cycle (Leaf series of 2)</w:t>
      </w:r>
    </w:p>
    <w:p w:rsidR="00A8682D" w:rsidRDefault="00A8682D" w:rsidP="00530873">
      <w:pPr>
        <w:numPr>
          <w:ilvl w:val="1"/>
          <w:numId w:val="24"/>
        </w:numPr>
      </w:pPr>
      <w:r w:rsidRPr="000061F4">
        <w:rPr>
          <w:highlight w:val="yellow"/>
        </w:rPr>
        <w:t>Types of Assessment</w:t>
      </w:r>
      <w:r>
        <w:t xml:space="preserve"> (Row 2 tab, 2 highlight boxes)</w:t>
      </w:r>
    </w:p>
    <w:p w:rsidR="00A8682D" w:rsidRDefault="00A8682D" w:rsidP="00530873">
      <w:pPr>
        <w:ind w:left="1224"/>
      </w:pPr>
      <w:r>
        <w:t>Assessment Scenarios (highlight box)</w:t>
      </w:r>
    </w:p>
    <w:p w:rsidR="00A8682D" w:rsidRDefault="00A8682D" w:rsidP="00530873">
      <w:pPr>
        <w:numPr>
          <w:ilvl w:val="4"/>
          <w:numId w:val="24"/>
        </w:numPr>
      </w:pPr>
      <w:r>
        <w:t>Assessment in Action (Leaf)</w:t>
      </w:r>
    </w:p>
    <w:p w:rsidR="00A8682D" w:rsidRDefault="00A8682D" w:rsidP="00530873">
      <w:pPr>
        <w:ind w:left="1224"/>
      </w:pPr>
      <w:r>
        <w:t>Assessment Considerations (Related-links highlight box)</w:t>
      </w:r>
    </w:p>
    <w:p w:rsidR="00A8682D" w:rsidRDefault="00A8682D" w:rsidP="00530873">
      <w:pPr>
        <w:numPr>
          <w:ilvl w:val="4"/>
          <w:numId w:val="24"/>
        </w:numPr>
      </w:pPr>
      <w:r>
        <w:t>Validity and Reliability (Leaf)</w:t>
      </w:r>
    </w:p>
    <w:p w:rsidR="00A8682D" w:rsidRDefault="00A8682D" w:rsidP="00530873">
      <w:pPr>
        <w:numPr>
          <w:ilvl w:val="4"/>
          <w:numId w:val="24"/>
        </w:numPr>
      </w:pPr>
      <w:r>
        <w:t>Performance Assessment (Leaf)</w:t>
      </w:r>
    </w:p>
    <w:p w:rsidR="00A8682D" w:rsidRDefault="00A8682D" w:rsidP="00530873">
      <w:pPr>
        <w:numPr>
          <w:ilvl w:val="4"/>
          <w:numId w:val="24"/>
        </w:numPr>
      </w:pPr>
      <w:r>
        <w:t>High-Stakes Testing (Leaf)</w:t>
      </w:r>
    </w:p>
    <w:p w:rsidR="00A8682D" w:rsidRDefault="00A8682D" w:rsidP="00530873">
      <w:pPr>
        <w:numPr>
          <w:ilvl w:val="1"/>
          <w:numId w:val="24"/>
        </w:numPr>
      </w:pPr>
      <w:r w:rsidRPr="000061F4">
        <w:rPr>
          <w:highlight w:val="yellow"/>
        </w:rPr>
        <w:t>Formative Assessment</w:t>
      </w:r>
      <w:r>
        <w:t xml:space="preserve"> (Row 2 tab, 2 highlight boxes)</w:t>
      </w:r>
    </w:p>
    <w:p w:rsidR="00A8682D" w:rsidRDefault="00A8682D" w:rsidP="00530873">
      <w:pPr>
        <w:ind w:left="1224"/>
      </w:pPr>
      <w:r>
        <w:t>Differentiated Instruction (Related-links highlight box)</w:t>
      </w:r>
    </w:p>
    <w:p w:rsidR="00A8682D" w:rsidRDefault="00A8682D" w:rsidP="00530873">
      <w:pPr>
        <w:numPr>
          <w:ilvl w:val="4"/>
          <w:numId w:val="24"/>
        </w:numPr>
      </w:pPr>
      <w:r>
        <w:t>Meeting Students’ Needs (Leaf)</w:t>
      </w:r>
    </w:p>
    <w:p w:rsidR="00A8682D" w:rsidRDefault="00A8682D" w:rsidP="00530873">
      <w:pPr>
        <w:numPr>
          <w:ilvl w:val="4"/>
          <w:numId w:val="24"/>
        </w:numPr>
      </w:pPr>
      <w:r>
        <w:t>Developing Self-Directed Learners (Leaf)</w:t>
      </w:r>
    </w:p>
    <w:p w:rsidR="00A8682D" w:rsidRDefault="00A8682D" w:rsidP="00530873">
      <w:pPr>
        <w:numPr>
          <w:ilvl w:val="4"/>
          <w:numId w:val="24"/>
        </w:numPr>
      </w:pPr>
      <w:r>
        <w:t>Differentiating Assessment (Leaf)</w:t>
      </w:r>
    </w:p>
    <w:p w:rsidR="00A8682D" w:rsidRDefault="00A8682D" w:rsidP="00530873">
      <w:pPr>
        <w:ind w:left="1224"/>
      </w:pPr>
      <w:r>
        <w:t>Examples of Differentiated Assessment</w:t>
      </w:r>
    </w:p>
    <w:p w:rsidR="00A8682D" w:rsidRPr="00962E84" w:rsidRDefault="00A8682D" w:rsidP="00530873">
      <w:pPr>
        <w:numPr>
          <w:ilvl w:val="4"/>
          <w:numId w:val="24"/>
        </w:numPr>
      </w:pPr>
      <w:r w:rsidRPr="00962E84">
        <w:rPr>
          <w:rFonts w:cs="Arial"/>
        </w:rPr>
        <w:t>Severe Learning Difficulties</w:t>
      </w:r>
      <w:r>
        <w:rPr>
          <w:rFonts w:cs="Arial"/>
        </w:rPr>
        <w:t xml:space="preserve"> </w:t>
      </w:r>
      <w:r>
        <w:t>(Leaf, series of 2)</w:t>
      </w:r>
      <w:r w:rsidRPr="001B1020">
        <w:rPr>
          <w:rFonts w:cs="Arial"/>
        </w:rPr>
        <w:t xml:space="preserve"> </w:t>
      </w:r>
      <w:r>
        <w:rPr>
          <w:rFonts w:cs="Arial"/>
        </w:rPr>
        <w:t>[Word: severe_difficulties</w:t>
      </w:r>
      <w:r w:rsidRPr="00772F09">
        <w:rPr>
          <w:rFonts w:cs="Arial"/>
        </w:rPr>
        <w:t>]</w:t>
      </w:r>
    </w:p>
    <w:p w:rsidR="00A8682D" w:rsidRPr="00962E84" w:rsidRDefault="00A8682D" w:rsidP="00530873">
      <w:pPr>
        <w:numPr>
          <w:ilvl w:val="4"/>
          <w:numId w:val="24"/>
        </w:numPr>
      </w:pPr>
      <w:r w:rsidRPr="00962E84">
        <w:rPr>
          <w:rFonts w:cs="Arial"/>
        </w:rPr>
        <w:t>Moderate Learning Difficulties</w:t>
      </w:r>
      <w:r>
        <w:rPr>
          <w:rFonts w:cs="Arial"/>
        </w:rPr>
        <w:t xml:space="preserve"> </w:t>
      </w:r>
      <w:r>
        <w:t>(Leaf, series of 2)</w:t>
      </w:r>
      <w:r w:rsidRPr="001B1020">
        <w:rPr>
          <w:rFonts w:cs="Arial"/>
        </w:rPr>
        <w:t xml:space="preserve"> </w:t>
      </w:r>
      <w:r>
        <w:rPr>
          <w:rFonts w:cs="Arial"/>
        </w:rPr>
        <w:t>[Word: moderate_difficulties</w:t>
      </w:r>
      <w:r w:rsidRPr="00772F09">
        <w:rPr>
          <w:rFonts w:cs="Arial"/>
        </w:rPr>
        <w:t>]</w:t>
      </w:r>
    </w:p>
    <w:p w:rsidR="00A8682D" w:rsidRPr="00962E84" w:rsidRDefault="00A8682D" w:rsidP="00530873">
      <w:pPr>
        <w:numPr>
          <w:ilvl w:val="4"/>
          <w:numId w:val="24"/>
        </w:numPr>
      </w:pPr>
      <w:r>
        <w:rPr>
          <w:rFonts w:cs="Arial"/>
        </w:rPr>
        <w:t>Mild</w:t>
      </w:r>
      <w:r w:rsidRPr="00962E84">
        <w:rPr>
          <w:rFonts w:cs="Arial"/>
        </w:rPr>
        <w:t xml:space="preserve"> Learning Disabilities</w:t>
      </w:r>
      <w:r>
        <w:rPr>
          <w:rFonts w:cs="Arial"/>
        </w:rPr>
        <w:t xml:space="preserve"> </w:t>
      </w:r>
      <w:r>
        <w:t>(Leaf, series of 2)</w:t>
      </w:r>
      <w:r w:rsidRPr="001B1020">
        <w:rPr>
          <w:rFonts w:cs="Arial"/>
        </w:rPr>
        <w:t xml:space="preserve"> </w:t>
      </w:r>
      <w:r>
        <w:rPr>
          <w:rFonts w:cs="Arial"/>
        </w:rPr>
        <w:t>[Word: learning_disabilities</w:t>
      </w:r>
      <w:r w:rsidRPr="00772F09">
        <w:rPr>
          <w:rFonts w:cs="Arial"/>
        </w:rPr>
        <w:t>]</w:t>
      </w:r>
    </w:p>
    <w:p w:rsidR="00A8682D" w:rsidRPr="00962E84" w:rsidRDefault="00A8682D" w:rsidP="00530873">
      <w:pPr>
        <w:numPr>
          <w:ilvl w:val="4"/>
          <w:numId w:val="24"/>
        </w:numPr>
      </w:pPr>
      <w:r w:rsidRPr="00962E84">
        <w:rPr>
          <w:rFonts w:cs="Arial"/>
        </w:rPr>
        <w:t>Gifted and Talented Students</w:t>
      </w:r>
      <w:r>
        <w:rPr>
          <w:rFonts w:cs="Arial"/>
        </w:rPr>
        <w:t xml:space="preserve"> </w:t>
      </w:r>
      <w:r>
        <w:t>(Leaf)</w:t>
      </w:r>
    </w:p>
    <w:p w:rsidR="00A8682D" w:rsidRDefault="00A8682D" w:rsidP="00530873">
      <w:pPr>
        <w:numPr>
          <w:ilvl w:val="1"/>
          <w:numId w:val="24"/>
        </w:numPr>
      </w:pPr>
      <w:r w:rsidRPr="000061F4">
        <w:rPr>
          <w:highlight w:val="yellow"/>
        </w:rPr>
        <w:t>Assessing Thinking</w:t>
      </w:r>
      <w:r>
        <w:t xml:space="preserve"> (Row 2 tab, highlight box) </w:t>
      </w:r>
    </w:p>
    <w:p w:rsidR="00A8682D" w:rsidRDefault="00A8682D" w:rsidP="00530873">
      <w:pPr>
        <w:ind w:left="1224"/>
      </w:pPr>
      <w:r>
        <w:t>Assessing Thinking in Projects (Related-links highlight Box)</w:t>
      </w:r>
    </w:p>
    <w:p w:rsidR="00A8682D" w:rsidRDefault="00A8682D" w:rsidP="00530873">
      <w:pPr>
        <w:numPr>
          <w:ilvl w:val="4"/>
          <w:numId w:val="24"/>
        </w:numPr>
      </w:pPr>
      <w:r>
        <w:t>Assessing Critical Thinking (Leaf)</w:t>
      </w:r>
    </w:p>
    <w:p w:rsidR="00A8682D" w:rsidRDefault="00A8682D" w:rsidP="00530873">
      <w:pPr>
        <w:numPr>
          <w:ilvl w:val="4"/>
          <w:numId w:val="24"/>
        </w:numPr>
      </w:pPr>
      <w:r>
        <w:t>Assessing Creativity (Leaf)</w:t>
      </w:r>
    </w:p>
    <w:p w:rsidR="00A8682D" w:rsidRDefault="00A8682D" w:rsidP="00530873">
      <w:pPr>
        <w:numPr>
          <w:ilvl w:val="4"/>
          <w:numId w:val="24"/>
        </w:numPr>
      </w:pPr>
      <w:r>
        <w:t>Assessing Problem Solving (Leaf)</w:t>
      </w:r>
    </w:p>
    <w:p w:rsidR="00A8682D" w:rsidRDefault="00A8682D" w:rsidP="00530873">
      <w:pPr>
        <w:numPr>
          <w:ilvl w:val="4"/>
          <w:numId w:val="24"/>
        </w:numPr>
      </w:pPr>
      <w:r>
        <w:t>Assessing Metacognition (Leaf)</w:t>
      </w:r>
    </w:p>
    <w:p w:rsidR="00A8682D" w:rsidRDefault="00A8682D" w:rsidP="00530873">
      <w:pPr>
        <w:numPr>
          <w:ilvl w:val="1"/>
          <w:numId w:val="24"/>
        </w:numPr>
      </w:pPr>
      <w:r w:rsidRPr="000061F4">
        <w:rPr>
          <w:highlight w:val="yellow"/>
        </w:rPr>
        <w:t>Successful Assessment</w:t>
      </w:r>
      <w:r>
        <w:t xml:space="preserve"> (Row 2 tab, 2 highlight boxes)</w:t>
      </w:r>
    </w:p>
    <w:p w:rsidR="00A8682D" w:rsidRDefault="00A8682D" w:rsidP="00530873">
      <w:pPr>
        <w:ind w:left="1224"/>
      </w:pPr>
      <w:r>
        <w:t>Classroom Scenarios (highlight box 1)</w:t>
      </w:r>
    </w:p>
    <w:p w:rsidR="00A8682D" w:rsidRDefault="00A8682D" w:rsidP="00530873">
      <w:pPr>
        <w:numPr>
          <w:ilvl w:val="4"/>
          <w:numId w:val="24"/>
        </w:numPr>
      </w:pPr>
      <w:r>
        <w:t>Examples of Student-Centered Classrooms (Leaf)</w:t>
      </w:r>
    </w:p>
    <w:p w:rsidR="00A8682D" w:rsidRDefault="00A8682D" w:rsidP="00530873">
      <w:pPr>
        <w:ind w:left="1224"/>
      </w:pPr>
      <w:r>
        <w:t>Issues for School-Wide Implementation (Related-links highlight box 2)</w:t>
      </w:r>
    </w:p>
    <w:p w:rsidR="00A8682D" w:rsidRDefault="00A8682D" w:rsidP="00530873">
      <w:pPr>
        <w:numPr>
          <w:ilvl w:val="4"/>
          <w:numId w:val="24"/>
        </w:numPr>
      </w:pPr>
      <w:r>
        <w:t>Student-Centered Classroom Culture (Leaf )</w:t>
      </w:r>
    </w:p>
    <w:p w:rsidR="00A8682D" w:rsidRDefault="00A8682D" w:rsidP="00530873">
      <w:pPr>
        <w:numPr>
          <w:ilvl w:val="4"/>
          <w:numId w:val="24"/>
        </w:numPr>
      </w:pPr>
      <w:r>
        <w:t>Professional Development (Leaf)</w:t>
      </w:r>
    </w:p>
    <w:p w:rsidR="00A8682D" w:rsidRDefault="00A8682D" w:rsidP="00530873">
      <w:pPr>
        <w:numPr>
          <w:ilvl w:val="4"/>
          <w:numId w:val="24"/>
        </w:numPr>
      </w:pPr>
      <w:r>
        <w:t>Leadership (Leaf)</w:t>
      </w:r>
    </w:p>
    <w:p w:rsidR="00A8682D" w:rsidRPr="000C33B0" w:rsidRDefault="00A8682D" w:rsidP="00530873">
      <w:pPr>
        <w:numPr>
          <w:ilvl w:val="0"/>
          <w:numId w:val="24"/>
        </w:numPr>
      </w:pPr>
      <w:r w:rsidRPr="00A83E27">
        <w:rPr>
          <w:highlight w:val="cyan"/>
        </w:rPr>
        <w:t>Try the Application</w:t>
      </w:r>
      <w:r>
        <w:t xml:space="preserve"> (Top-level tab, highlight box right, and left-hand navigation bar)</w:t>
      </w:r>
    </w:p>
    <w:p w:rsidR="00A8682D" w:rsidRDefault="00A8682D" w:rsidP="00530873">
      <w:pPr>
        <w:ind w:left="1224"/>
      </w:pPr>
      <w:r>
        <w:t>Resources (Related-links highlight box)</w:t>
      </w:r>
    </w:p>
    <w:p w:rsidR="00A8682D" w:rsidRDefault="00A8682D" w:rsidP="00530873">
      <w:pPr>
        <w:numPr>
          <w:ilvl w:val="4"/>
          <w:numId w:val="4"/>
        </w:numPr>
      </w:pPr>
      <w:r>
        <w:t>Glossary of Assessment Terms (Leaf)</w:t>
      </w:r>
    </w:p>
    <w:p w:rsidR="00A8682D" w:rsidRDefault="00A8682D" w:rsidP="00530873">
      <w:pPr>
        <w:numPr>
          <w:ilvl w:val="4"/>
          <w:numId w:val="4"/>
        </w:numPr>
      </w:pPr>
      <w:r>
        <w:t>Printable help/reference guide (PDF)</w:t>
      </w:r>
    </w:p>
    <w:p w:rsidR="00A8682D" w:rsidRDefault="00A8682D" w:rsidP="00530873">
      <w:pPr>
        <w:ind w:left="1224"/>
      </w:pPr>
      <w:r>
        <w:t>Explore the Library (Left-hand navigation bar)</w:t>
      </w:r>
    </w:p>
    <w:p w:rsidR="00A8682D" w:rsidRDefault="00A8682D" w:rsidP="00530873">
      <w:pPr>
        <w:numPr>
          <w:ilvl w:val="4"/>
          <w:numId w:val="4"/>
        </w:numPr>
      </w:pPr>
      <w:r>
        <w:t>What’s in the Library?(Leaf)</w:t>
      </w:r>
      <w:r w:rsidRPr="00982F91">
        <w:t xml:space="preserve"> </w:t>
      </w:r>
    </w:p>
    <w:p w:rsidR="00A8682D" w:rsidRDefault="00A8682D" w:rsidP="00530873">
      <w:pPr>
        <w:numPr>
          <w:ilvl w:val="4"/>
          <w:numId w:val="4"/>
        </w:numPr>
      </w:pPr>
      <w:r>
        <w:t>How to use the Library?(Leaf)</w:t>
      </w:r>
      <w:r w:rsidRPr="00982F91">
        <w:t xml:space="preserve"> </w:t>
      </w:r>
    </w:p>
    <w:p w:rsidR="00A8682D" w:rsidRDefault="00A8682D" w:rsidP="00530873">
      <w:pPr>
        <w:numPr>
          <w:ilvl w:val="4"/>
          <w:numId w:val="4"/>
        </w:numPr>
      </w:pPr>
      <w:r>
        <w:t>Searching the Library (Flash Demo)</w:t>
      </w:r>
    </w:p>
    <w:p w:rsidR="00A8682D" w:rsidRDefault="00A8682D" w:rsidP="00650CCB">
      <w:pPr>
        <w:numPr>
          <w:ilvl w:val="1"/>
          <w:numId w:val="25"/>
        </w:numPr>
      </w:pPr>
      <w:r>
        <w:t>Tutorial  (Left-hand navigation bar)</w:t>
      </w:r>
    </w:p>
    <w:p w:rsidR="00A8682D" w:rsidRDefault="00A8682D" w:rsidP="00530873">
      <w:pPr>
        <w:ind w:left="1224"/>
      </w:pPr>
      <w:r>
        <w:t>Getting Started (Left-hand navigation bar)</w:t>
      </w:r>
    </w:p>
    <w:p w:rsidR="00A8682D" w:rsidRPr="004F52CA" w:rsidRDefault="00A8682D" w:rsidP="00530873">
      <w:pPr>
        <w:numPr>
          <w:ilvl w:val="4"/>
          <w:numId w:val="25"/>
        </w:numPr>
      </w:pPr>
      <w:r>
        <w:t xml:space="preserve">Creating An Assessment (Leaf)  </w:t>
      </w:r>
    </w:p>
    <w:p w:rsidR="00A8682D" w:rsidRDefault="00A8682D" w:rsidP="00530873">
      <w:pPr>
        <w:numPr>
          <w:ilvl w:val="4"/>
          <w:numId w:val="25"/>
        </w:numPr>
      </w:pPr>
      <w:r>
        <w:t xml:space="preserve">Searching the Library (Leaf)  </w:t>
      </w:r>
    </w:p>
    <w:p w:rsidR="00A8682D" w:rsidRDefault="00A8682D" w:rsidP="00530873">
      <w:pPr>
        <w:numPr>
          <w:ilvl w:val="4"/>
          <w:numId w:val="25"/>
        </w:numPr>
      </w:pPr>
      <w:r>
        <w:t xml:space="preserve">Modifying an Assessment (Leaf)  </w:t>
      </w:r>
    </w:p>
    <w:p w:rsidR="00A8682D" w:rsidRDefault="00A8682D" w:rsidP="00530873">
      <w:pPr>
        <w:numPr>
          <w:ilvl w:val="4"/>
          <w:numId w:val="25"/>
        </w:numPr>
      </w:pPr>
      <w:r>
        <w:t xml:space="preserve">Using the Assessment (Leaf)  </w:t>
      </w:r>
    </w:p>
    <w:p w:rsidR="00A8682D" w:rsidRDefault="00A8682D" w:rsidP="00530873">
      <w:pPr>
        <w:numPr>
          <w:ilvl w:val="4"/>
          <w:numId w:val="25"/>
        </w:numPr>
      </w:pPr>
      <w:r>
        <w:t>Managing Assessments (Leaf)</w:t>
      </w:r>
    </w:p>
    <w:p w:rsidR="00A8682D" w:rsidRDefault="00A8682D" w:rsidP="00CB50BF">
      <w:pPr>
        <w:numPr>
          <w:ilvl w:val="0"/>
          <w:numId w:val="8"/>
        </w:numPr>
      </w:pPr>
      <w:r w:rsidRPr="00A83E27">
        <w:rPr>
          <w:highlight w:val="cyan"/>
        </w:rPr>
        <w:t>Assessment Plans</w:t>
      </w:r>
      <w:r>
        <w:t xml:space="preserve"> (Top-level tab)</w:t>
      </w:r>
    </w:p>
    <w:p w:rsidR="00A8682D" w:rsidRDefault="00A8682D" w:rsidP="00CB50BF">
      <w:pPr>
        <w:numPr>
          <w:ilvl w:val="1"/>
          <w:numId w:val="19"/>
        </w:numPr>
      </w:pPr>
      <w:r w:rsidRPr="00CB50BF">
        <w:rPr>
          <w:highlight w:val="yellow"/>
        </w:rPr>
        <w:t>Elementary Assessment Plans</w:t>
      </w:r>
      <w:r>
        <w:t xml:space="preserve"> (Row 2 tab)</w:t>
      </w:r>
    </w:p>
    <w:p w:rsidR="00A8682D" w:rsidRDefault="00A8682D" w:rsidP="008C170A">
      <w:pPr>
        <w:numPr>
          <w:ilvl w:val="2"/>
          <w:numId w:val="19"/>
        </w:numPr>
      </w:pPr>
      <w:r w:rsidRPr="008C170A">
        <w:rPr>
          <w:highlight w:val="green"/>
        </w:rPr>
        <w:t>Biographies</w:t>
      </w:r>
      <w:r>
        <w:t xml:space="preserve"> (Row 3 tab, 2 highlight boxes) 10 Web pages</w:t>
      </w:r>
    </w:p>
    <w:p w:rsidR="00A8682D" w:rsidRDefault="00A8682D" w:rsidP="008C170A">
      <w:pPr>
        <w:ind w:left="1224"/>
      </w:pPr>
      <w:r>
        <w:t>At a Glance (highlight box)</w:t>
      </w:r>
    </w:p>
    <w:p w:rsidR="00A8682D" w:rsidRDefault="00A8682D" w:rsidP="008C170A">
      <w:pPr>
        <w:ind w:left="1224"/>
      </w:pPr>
      <w:r>
        <w:t>Things You Need (Related-links highlight box)</w:t>
      </w:r>
    </w:p>
    <w:p w:rsidR="00A8682D" w:rsidRDefault="00A8682D" w:rsidP="008C170A">
      <w:pPr>
        <w:numPr>
          <w:ilvl w:val="4"/>
          <w:numId w:val="19"/>
        </w:numPr>
      </w:pPr>
      <w:r>
        <w:t>Instructional Procedures</w:t>
      </w:r>
    </w:p>
    <w:p w:rsidR="00A8682D" w:rsidRDefault="00A8682D" w:rsidP="008C170A">
      <w:pPr>
        <w:numPr>
          <w:ilvl w:val="4"/>
          <w:numId w:val="19"/>
        </w:numPr>
      </w:pPr>
      <w:r>
        <w:t>Standards</w:t>
      </w:r>
    </w:p>
    <w:p w:rsidR="00A8682D" w:rsidRDefault="00A8682D" w:rsidP="008C170A">
      <w:pPr>
        <w:numPr>
          <w:ilvl w:val="4"/>
          <w:numId w:val="19"/>
        </w:numPr>
      </w:pPr>
      <w:r>
        <w:t>PDF/Word</w:t>
      </w:r>
    </w:p>
    <w:p w:rsidR="00A8682D" w:rsidRDefault="00A8682D" w:rsidP="00CB50BF">
      <w:pPr>
        <w:numPr>
          <w:ilvl w:val="2"/>
          <w:numId w:val="19"/>
        </w:numPr>
      </w:pPr>
      <w:r w:rsidRPr="008C170A">
        <w:rPr>
          <w:highlight w:val="green"/>
        </w:rPr>
        <w:t>Dangerous Animals</w:t>
      </w:r>
      <w:r>
        <w:t xml:space="preserve"> (tentative) (Row 3 tab, 2 highlight boxes) </w:t>
      </w:r>
      <w:r>
        <w:rPr>
          <w:rFonts w:cs="Arial"/>
        </w:rPr>
        <w:t>[Word: animals</w:t>
      </w:r>
      <w:r w:rsidRPr="00772F09">
        <w:rPr>
          <w:rFonts w:cs="Arial"/>
        </w:rPr>
        <w:t>]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? (still being written)</w:t>
      </w:r>
    </w:p>
    <w:p w:rsidR="00A8682D" w:rsidRDefault="00A8682D" w:rsidP="00CB50BF">
      <w:pPr>
        <w:ind w:left="1224"/>
      </w:pPr>
      <w:r>
        <w:t>At a Glance (highlight box)</w:t>
      </w:r>
    </w:p>
    <w:p w:rsidR="00A8682D" w:rsidRDefault="00A8682D" w:rsidP="00CB50BF">
      <w:pPr>
        <w:ind w:left="1224"/>
      </w:pPr>
      <w:r>
        <w:t>Things You Need (Related-links highlight box)</w:t>
      </w:r>
    </w:p>
    <w:p w:rsidR="00A8682D" w:rsidRDefault="00A8682D" w:rsidP="00CB50BF">
      <w:pPr>
        <w:numPr>
          <w:ilvl w:val="4"/>
          <w:numId w:val="14"/>
        </w:numPr>
      </w:pPr>
      <w:r>
        <w:t>Instructional Procedures</w:t>
      </w:r>
    </w:p>
    <w:p w:rsidR="00A8682D" w:rsidRDefault="00A8682D" w:rsidP="00CB50BF">
      <w:pPr>
        <w:numPr>
          <w:ilvl w:val="4"/>
          <w:numId w:val="14"/>
        </w:numPr>
      </w:pPr>
      <w:r>
        <w:t>Standards</w:t>
      </w:r>
    </w:p>
    <w:p w:rsidR="00A8682D" w:rsidRDefault="00A8682D" w:rsidP="00CB50BF">
      <w:pPr>
        <w:numPr>
          <w:ilvl w:val="4"/>
          <w:numId w:val="14"/>
        </w:numPr>
      </w:pPr>
      <w:r>
        <w:t>Student Samples</w:t>
      </w:r>
    </w:p>
    <w:p w:rsidR="00A8682D" w:rsidRDefault="00A8682D" w:rsidP="00CB50BF">
      <w:pPr>
        <w:numPr>
          <w:ilvl w:val="4"/>
          <w:numId w:val="14"/>
        </w:numPr>
      </w:pPr>
      <w:r>
        <w:t>PDF/Word</w:t>
      </w:r>
    </w:p>
    <w:p w:rsidR="00A8682D" w:rsidRDefault="00A8682D" w:rsidP="008C170A">
      <w:pPr>
        <w:numPr>
          <w:ilvl w:val="2"/>
          <w:numId w:val="14"/>
        </w:numPr>
      </w:pPr>
      <w:r w:rsidRPr="008C170A">
        <w:rPr>
          <w:highlight w:val="green"/>
        </w:rPr>
        <w:t>Fraction Quest</w:t>
      </w:r>
      <w:r>
        <w:t xml:space="preserve"> (Row 3 tab, 2 highlight boxes) </w:t>
      </w:r>
      <w:r>
        <w:rPr>
          <w:rFonts w:cs="Arial"/>
        </w:rPr>
        <w:t>[Word: fraction</w:t>
      </w:r>
      <w:r w:rsidRPr="00772F09">
        <w:rPr>
          <w:rFonts w:cs="Arial"/>
        </w:rPr>
        <w:t>]</w:t>
      </w:r>
      <w:r>
        <w:tab/>
        <w:t>8 Web pages</w:t>
      </w:r>
    </w:p>
    <w:p w:rsidR="00A8682D" w:rsidRDefault="00A8682D" w:rsidP="008C170A">
      <w:pPr>
        <w:ind w:left="1224"/>
      </w:pPr>
      <w:r>
        <w:t>At a Glance (highlight box)</w:t>
      </w:r>
    </w:p>
    <w:p w:rsidR="00A8682D" w:rsidRDefault="00A8682D" w:rsidP="008C170A">
      <w:pPr>
        <w:ind w:left="1224"/>
      </w:pPr>
      <w:r>
        <w:t>Things You Need (Related-links highlight box)</w:t>
      </w:r>
    </w:p>
    <w:p w:rsidR="00A8682D" w:rsidRDefault="00A8682D" w:rsidP="008C170A">
      <w:pPr>
        <w:numPr>
          <w:ilvl w:val="4"/>
          <w:numId w:val="14"/>
        </w:numPr>
      </w:pPr>
      <w:r>
        <w:t>Instructional Procedures</w:t>
      </w:r>
    </w:p>
    <w:p w:rsidR="00A8682D" w:rsidRDefault="00A8682D" w:rsidP="008C170A">
      <w:pPr>
        <w:numPr>
          <w:ilvl w:val="4"/>
          <w:numId w:val="14"/>
        </w:numPr>
      </w:pPr>
      <w:r>
        <w:t>Standards</w:t>
      </w:r>
    </w:p>
    <w:p w:rsidR="00A8682D" w:rsidRDefault="00A8682D" w:rsidP="008C170A">
      <w:pPr>
        <w:numPr>
          <w:ilvl w:val="4"/>
          <w:numId w:val="14"/>
        </w:numPr>
      </w:pPr>
      <w:r>
        <w:t>PDF/Word</w:t>
      </w:r>
    </w:p>
    <w:p w:rsidR="00A8682D" w:rsidRDefault="00A8682D" w:rsidP="00CB50BF">
      <w:pPr>
        <w:numPr>
          <w:ilvl w:val="2"/>
          <w:numId w:val="14"/>
        </w:numPr>
      </w:pPr>
      <w:r w:rsidRPr="008C170A">
        <w:rPr>
          <w:highlight w:val="green"/>
        </w:rPr>
        <w:t>Storm Watch</w:t>
      </w:r>
      <w:r>
        <w:t xml:space="preserve"> (Row 3 tab, 2 highlight boxes) </w:t>
      </w:r>
      <w:r>
        <w:rPr>
          <w:rFonts w:cs="Arial"/>
        </w:rPr>
        <w:t>[Word: storm</w:t>
      </w:r>
      <w:r w:rsidRPr="00772F09">
        <w:rPr>
          <w:rFonts w:cs="Arial"/>
        </w:rPr>
        <w:t>]</w:t>
      </w:r>
      <w:r>
        <w:tab/>
      </w:r>
      <w:r>
        <w:tab/>
        <w:t>9 Web pages</w:t>
      </w:r>
    </w:p>
    <w:p w:rsidR="00A8682D" w:rsidRDefault="00A8682D" w:rsidP="00CB50BF">
      <w:pPr>
        <w:ind w:left="1224"/>
      </w:pPr>
      <w:r>
        <w:t>At a Glance (highlight box)</w:t>
      </w:r>
    </w:p>
    <w:p w:rsidR="00A8682D" w:rsidRDefault="00A8682D" w:rsidP="00CB50BF">
      <w:pPr>
        <w:ind w:left="1224"/>
      </w:pPr>
      <w:r>
        <w:t>Things You Need (Related-links highlight box)</w:t>
      </w:r>
    </w:p>
    <w:p w:rsidR="00A8682D" w:rsidRDefault="00A8682D" w:rsidP="00CB50BF">
      <w:pPr>
        <w:numPr>
          <w:ilvl w:val="4"/>
          <w:numId w:val="14"/>
        </w:numPr>
      </w:pPr>
      <w:r>
        <w:t>Instructional Procedures</w:t>
      </w:r>
    </w:p>
    <w:p w:rsidR="00A8682D" w:rsidRDefault="00A8682D" w:rsidP="00CB50BF">
      <w:pPr>
        <w:numPr>
          <w:ilvl w:val="4"/>
          <w:numId w:val="14"/>
        </w:numPr>
      </w:pPr>
      <w:r>
        <w:t>Standards</w:t>
      </w:r>
    </w:p>
    <w:p w:rsidR="00A8682D" w:rsidRDefault="00A8682D" w:rsidP="00CB50BF">
      <w:pPr>
        <w:numPr>
          <w:ilvl w:val="4"/>
          <w:numId w:val="14"/>
        </w:numPr>
      </w:pPr>
      <w:r>
        <w:t>Student Samples</w:t>
      </w:r>
    </w:p>
    <w:p w:rsidR="00A8682D" w:rsidRDefault="00A8682D" w:rsidP="008C170A">
      <w:pPr>
        <w:numPr>
          <w:ilvl w:val="4"/>
          <w:numId w:val="14"/>
        </w:numPr>
      </w:pPr>
      <w:r>
        <w:t>PDF/Word</w:t>
      </w:r>
    </w:p>
    <w:p w:rsidR="00A8682D" w:rsidRDefault="00A8682D" w:rsidP="008C170A">
      <w:pPr>
        <w:numPr>
          <w:ilvl w:val="1"/>
          <w:numId w:val="22"/>
        </w:numPr>
      </w:pPr>
      <w:r w:rsidRPr="00CB50BF">
        <w:rPr>
          <w:highlight w:val="yellow"/>
        </w:rPr>
        <w:t>Secondary Assessment Plans</w:t>
      </w:r>
      <w:r>
        <w:t xml:space="preserve"> (Row 2 tab)</w:t>
      </w:r>
    </w:p>
    <w:p w:rsidR="00A8682D" w:rsidRDefault="00A8682D" w:rsidP="008C170A">
      <w:pPr>
        <w:numPr>
          <w:ilvl w:val="2"/>
          <w:numId w:val="22"/>
        </w:numPr>
      </w:pPr>
      <w:r w:rsidRPr="008C170A">
        <w:rPr>
          <w:highlight w:val="green"/>
        </w:rPr>
        <w:t>Accidental Discoveries</w:t>
      </w:r>
      <w:r>
        <w:t xml:space="preserve"> (Row 3 tab, 2 highlight boxes) </w:t>
      </w:r>
      <w:r>
        <w:rPr>
          <w:rFonts w:cs="Arial"/>
        </w:rPr>
        <w:t>[Word: discoveries</w:t>
      </w:r>
      <w:r w:rsidRPr="00772F09">
        <w:rPr>
          <w:rFonts w:cs="Arial"/>
        </w:rPr>
        <w:t>]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 Web pages</w:t>
      </w:r>
    </w:p>
    <w:p w:rsidR="00A8682D" w:rsidRDefault="00A8682D" w:rsidP="008C170A">
      <w:pPr>
        <w:ind w:left="1224"/>
      </w:pPr>
      <w:r>
        <w:t>At a Glance (highlight box)</w:t>
      </w:r>
    </w:p>
    <w:p w:rsidR="00A8682D" w:rsidRDefault="00A8682D" w:rsidP="008C170A">
      <w:pPr>
        <w:ind w:left="1224"/>
      </w:pPr>
      <w:r>
        <w:t>Things You Need (Related-links highlight box)</w:t>
      </w:r>
    </w:p>
    <w:p w:rsidR="00A8682D" w:rsidRDefault="00A8682D" w:rsidP="008C170A">
      <w:pPr>
        <w:numPr>
          <w:ilvl w:val="4"/>
          <w:numId w:val="7"/>
        </w:numPr>
      </w:pPr>
      <w:r>
        <w:t>Instructional Procedures</w:t>
      </w:r>
    </w:p>
    <w:p w:rsidR="00A8682D" w:rsidRDefault="00A8682D" w:rsidP="008C170A">
      <w:pPr>
        <w:numPr>
          <w:ilvl w:val="4"/>
          <w:numId w:val="7"/>
        </w:numPr>
      </w:pPr>
      <w:r>
        <w:t>Standards</w:t>
      </w:r>
    </w:p>
    <w:p w:rsidR="00A8682D" w:rsidRDefault="00A8682D" w:rsidP="008C170A">
      <w:pPr>
        <w:numPr>
          <w:ilvl w:val="4"/>
          <w:numId w:val="7"/>
        </w:numPr>
      </w:pPr>
      <w:r>
        <w:t>Student Samples</w:t>
      </w:r>
    </w:p>
    <w:p w:rsidR="00A8682D" w:rsidRDefault="00A8682D" w:rsidP="008C170A">
      <w:pPr>
        <w:numPr>
          <w:ilvl w:val="4"/>
          <w:numId w:val="7"/>
        </w:numPr>
      </w:pPr>
      <w:r>
        <w:t>PDF/Word</w:t>
      </w:r>
    </w:p>
    <w:p w:rsidR="00A8682D" w:rsidRDefault="00A8682D" w:rsidP="008C170A">
      <w:pPr>
        <w:numPr>
          <w:ilvl w:val="2"/>
          <w:numId w:val="7"/>
        </w:numPr>
      </w:pPr>
      <w:r w:rsidRPr="008C170A">
        <w:rPr>
          <w:highlight w:val="green"/>
        </w:rPr>
        <w:t>Great Thinkers</w:t>
      </w:r>
      <w:r>
        <w:t xml:space="preserve"> (Row 3 tab, 2 highlight boxes)</w:t>
      </w:r>
      <w:r w:rsidRPr="00A83E27">
        <w:rPr>
          <w:rFonts w:cs="Arial"/>
        </w:rPr>
        <w:t xml:space="preserve"> </w:t>
      </w:r>
      <w:r>
        <w:rPr>
          <w:rFonts w:cs="Arial"/>
        </w:rPr>
        <w:t>[Word: thinkers</w:t>
      </w:r>
      <w:r w:rsidRPr="00772F09">
        <w:rPr>
          <w:rFonts w:cs="Arial"/>
        </w:rPr>
        <w:t>]</w:t>
      </w:r>
      <w:r>
        <w:rPr>
          <w:rFonts w:cs="Arial"/>
        </w:rPr>
        <w:tab/>
      </w:r>
      <w:r>
        <w:t>8 Web pages</w:t>
      </w:r>
    </w:p>
    <w:p w:rsidR="00A8682D" w:rsidRDefault="00A8682D" w:rsidP="00530873">
      <w:pPr>
        <w:ind w:left="1224"/>
      </w:pPr>
      <w:r>
        <w:t>At a Glance (highlight box)</w:t>
      </w:r>
    </w:p>
    <w:p w:rsidR="00A8682D" w:rsidRDefault="00A8682D" w:rsidP="00530873">
      <w:pPr>
        <w:ind w:left="1224"/>
      </w:pPr>
      <w:r>
        <w:t>Things You Need (Related-links highlight box)</w:t>
      </w:r>
    </w:p>
    <w:p w:rsidR="00A8682D" w:rsidRDefault="00A8682D" w:rsidP="00530873">
      <w:pPr>
        <w:numPr>
          <w:ilvl w:val="4"/>
          <w:numId w:val="7"/>
        </w:numPr>
      </w:pPr>
      <w:r>
        <w:t>Instructional Procedures</w:t>
      </w:r>
    </w:p>
    <w:p w:rsidR="00A8682D" w:rsidRDefault="00A8682D" w:rsidP="00530873">
      <w:pPr>
        <w:numPr>
          <w:ilvl w:val="4"/>
          <w:numId w:val="7"/>
        </w:numPr>
      </w:pPr>
      <w:r>
        <w:t>Standards</w:t>
      </w:r>
    </w:p>
    <w:p w:rsidR="00A8682D" w:rsidRDefault="00A8682D" w:rsidP="00530873">
      <w:pPr>
        <w:numPr>
          <w:ilvl w:val="4"/>
          <w:numId w:val="7"/>
        </w:numPr>
      </w:pPr>
      <w:r>
        <w:t>Student Samples</w:t>
      </w:r>
    </w:p>
    <w:p w:rsidR="00A8682D" w:rsidRDefault="00A8682D" w:rsidP="008C170A">
      <w:pPr>
        <w:numPr>
          <w:ilvl w:val="4"/>
          <w:numId w:val="7"/>
        </w:numPr>
      </w:pPr>
      <w:r>
        <w:t>PDF/Word</w:t>
      </w:r>
    </w:p>
    <w:p w:rsidR="00A8682D" w:rsidRDefault="00A8682D" w:rsidP="008C170A">
      <w:pPr>
        <w:numPr>
          <w:ilvl w:val="2"/>
          <w:numId w:val="7"/>
        </w:numPr>
      </w:pPr>
      <w:r w:rsidRPr="008C170A">
        <w:rPr>
          <w:highlight w:val="green"/>
        </w:rPr>
        <w:t>Medieval Times</w:t>
      </w:r>
      <w:r>
        <w:t xml:space="preserve"> (Row 3 tab, 2 highlight boxes) </w:t>
      </w:r>
      <w:r>
        <w:rPr>
          <w:rFonts w:cs="Arial"/>
        </w:rPr>
        <w:t>[Word: medieval</w:t>
      </w:r>
      <w:r w:rsidRPr="00772F09">
        <w:rPr>
          <w:rFonts w:cs="Arial"/>
        </w:rPr>
        <w:t>]</w:t>
      </w:r>
      <w:r>
        <w:rPr>
          <w:rFonts w:cs="Arial"/>
        </w:rPr>
        <w:tab/>
      </w:r>
      <w:r>
        <w:t>11 Web pages</w:t>
      </w:r>
    </w:p>
    <w:p w:rsidR="00A8682D" w:rsidRDefault="00A8682D" w:rsidP="00530873">
      <w:pPr>
        <w:ind w:left="1224"/>
      </w:pPr>
      <w:r>
        <w:t>At a Glance (highlight box)</w:t>
      </w:r>
    </w:p>
    <w:p w:rsidR="00A8682D" w:rsidRDefault="00A8682D" w:rsidP="00530873">
      <w:pPr>
        <w:ind w:left="1224"/>
      </w:pPr>
      <w:r>
        <w:t>Things You Need (Related-links highlight box)</w:t>
      </w:r>
    </w:p>
    <w:p w:rsidR="00A8682D" w:rsidRDefault="00A8682D" w:rsidP="00530873">
      <w:pPr>
        <w:numPr>
          <w:ilvl w:val="4"/>
          <w:numId w:val="7"/>
        </w:numPr>
      </w:pPr>
      <w:r>
        <w:t>Instructional Procedures</w:t>
      </w:r>
    </w:p>
    <w:p w:rsidR="00A8682D" w:rsidRDefault="00A8682D" w:rsidP="00530873">
      <w:pPr>
        <w:numPr>
          <w:ilvl w:val="4"/>
          <w:numId w:val="7"/>
        </w:numPr>
      </w:pPr>
      <w:r>
        <w:t>Standards</w:t>
      </w:r>
    </w:p>
    <w:p w:rsidR="00A8682D" w:rsidRDefault="00A8682D" w:rsidP="00530873">
      <w:pPr>
        <w:numPr>
          <w:ilvl w:val="4"/>
          <w:numId w:val="7"/>
        </w:numPr>
      </w:pPr>
      <w:r>
        <w:t>Student Samples</w:t>
      </w:r>
    </w:p>
    <w:p w:rsidR="00A8682D" w:rsidRDefault="00A8682D" w:rsidP="008C170A">
      <w:pPr>
        <w:numPr>
          <w:ilvl w:val="4"/>
          <w:numId w:val="7"/>
        </w:numPr>
      </w:pPr>
      <w:r>
        <w:t>PDF/Word</w:t>
      </w:r>
    </w:p>
    <w:p w:rsidR="00A8682D" w:rsidRDefault="00A8682D" w:rsidP="008C170A">
      <w:pPr>
        <w:numPr>
          <w:ilvl w:val="2"/>
          <w:numId w:val="7"/>
        </w:numPr>
      </w:pPr>
      <w:r w:rsidRPr="008C170A">
        <w:rPr>
          <w:highlight w:val="green"/>
        </w:rPr>
        <w:t>World War I</w:t>
      </w:r>
      <w:r>
        <w:t xml:space="preserve"> (Row 3 tab, 2 highlight boxes) </w:t>
      </w:r>
      <w:r>
        <w:rPr>
          <w:rFonts w:cs="Arial"/>
        </w:rPr>
        <w:t>[Word: war</w:t>
      </w:r>
      <w:r w:rsidRPr="00772F09">
        <w:rPr>
          <w:rFonts w:cs="Arial"/>
        </w:rPr>
        <w:t>]</w:t>
      </w:r>
      <w:r>
        <w:tab/>
      </w:r>
      <w:r>
        <w:tab/>
        <w:t>7 Web pages</w:t>
      </w:r>
    </w:p>
    <w:p w:rsidR="00A8682D" w:rsidRDefault="00A8682D" w:rsidP="00530873">
      <w:pPr>
        <w:ind w:left="1224"/>
      </w:pPr>
      <w:r>
        <w:t>At a Glance (highlight box)</w:t>
      </w:r>
    </w:p>
    <w:p w:rsidR="00A8682D" w:rsidRDefault="00A8682D" w:rsidP="00530873">
      <w:pPr>
        <w:ind w:left="1224"/>
      </w:pPr>
      <w:r>
        <w:t>Things You Need (Related-links highlight box)</w:t>
      </w:r>
    </w:p>
    <w:p w:rsidR="00A8682D" w:rsidRDefault="00A8682D" w:rsidP="00530873">
      <w:pPr>
        <w:numPr>
          <w:ilvl w:val="4"/>
          <w:numId w:val="7"/>
        </w:numPr>
      </w:pPr>
      <w:r>
        <w:t>Instructional Procedures</w:t>
      </w:r>
    </w:p>
    <w:p w:rsidR="00A8682D" w:rsidRDefault="00A8682D" w:rsidP="00530873">
      <w:pPr>
        <w:numPr>
          <w:ilvl w:val="4"/>
          <w:numId w:val="7"/>
        </w:numPr>
      </w:pPr>
      <w:r>
        <w:t>Standards</w:t>
      </w:r>
    </w:p>
    <w:p w:rsidR="00A8682D" w:rsidRDefault="00A8682D" w:rsidP="00530873">
      <w:pPr>
        <w:numPr>
          <w:ilvl w:val="4"/>
          <w:numId w:val="7"/>
        </w:numPr>
      </w:pPr>
      <w:r>
        <w:t>Student Samples</w:t>
      </w:r>
    </w:p>
    <w:p w:rsidR="00A8682D" w:rsidRDefault="00A8682D" w:rsidP="00530873">
      <w:pPr>
        <w:numPr>
          <w:ilvl w:val="4"/>
          <w:numId w:val="7"/>
        </w:numPr>
      </w:pPr>
      <w:r>
        <w:t>PDF/Word</w:t>
      </w:r>
    </w:p>
    <w:p w:rsidR="00A8682D" w:rsidRPr="00BC628E" w:rsidRDefault="00A8682D" w:rsidP="00530873">
      <w:pPr>
        <w:numPr>
          <w:ilvl w:val="0"/>
          <w:numId w:val="7"/>
        </w:numPr>
      </w:pPr>
      <w:r w:rsidRPr="00A83E27">
        <w:rPr>
          <w:rFonts w:cs="Arial"/>
          <w:highlight w:val="cyan"/>
          <w:lang w:bidi="he-IL"/>
        </w:rPr>
        <w:t>Assessment Strategies</w:t>
      </w:r>
      <w:r w:rsidRPr="0056241B">
        <w:rPr>
          <w:rFonts w:cs="Arial"/>
          <w:lang w:bidi="he-IL"/>
        </w:rPr>
        <w:t xml:space="preserve"> (</w:t>
      </w:r>
      <w:r>
        <w:rPr>
          <w:rFonts w:cs="Arial"/>
          <w:lang w:bidi="he-IL"/>
        </w:rPr>
        <w:t>Top-level tab, 2 highlight boxes</w:t>
      </w:r>
      <w:r w:rsidRPr="0056241B">
        <w:rPr>
          <w:rFonts w:cs="Arial"/>
          <w:lang w:bidi="he-IL"/>
        </w:rPr>
        <w:t>)</w:t>
      </w:r>
      <w:r>
        <w:rPr>
          <w:rFonts w:cs="Arial"/>
          <w:lang w:bidi="he-IL"/>
        </w:rPr>
        <w:t xml:space="preserve"> Left hand nav with 5 buttons</w:t>
      </w:r>
    </w:p>
    <w:p w:rsidR="00A8682D" w:rsidRPr="0056241B" w:rsidRDefault="00A8682D" w:rsidP="00530873">
      <w:pPr>
        <w:ind w:left="1224"/>
        <w:rPr>
          <w:rFonts w:cs="Arial"/>
          <w:lang w:bidi="he-IL"/>
        </w:rPr>
      </w:pPr>
      <w:bookmarkStart w:id="0" w:name="_Toc127153323"/>
      <w:r w:rsidRPr="0056241B">
        <w:rPr>
          <w:rFonts w:cs="Arial"/>
          <w:lang w:bidi="he-IL"/>
        </w:rPr>
        <w:t xml:space="preserve">Assessment Resources </w:t>
      </w:r>
      <w:bookmarkEnd w:id="0"/>
      <w:r>
        <w:rPr>
          <w:rFonts w:cs="Arial"/>
          <w:lang w:bidi="he-IL"/>
        </w:rPr>
        <w:t>(Related-links highlight box 1)</w:t>
      </w:r>
    </w:p>
    <w:p w:rsidR="00A8682D" w:rsidRPr="0056241B" w:rsidRDefault="00A8682D" w:rsidP="00530873">
      <w:pPr>
        <w:numPr>
          <w:ilvl w:val="4"/>
          <w:numId w:val="1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Planning Assessment (Leaf)</w:t>
      </w:r>
    </w:p>
    <w:p w:rsidR="00A8682D" w:rsidRDefault="00A8682D" w:rsidP="00530873">
      <w:pPr>
        <w:numPr>
          <w:ilvl w:val="4"/>
          <w:numId w:val="1"/>
          <w:numberingChange w:id="1" w:author="schausmx" w:date="2006-03-17T16:41:00Z" w:original="(%5:1:0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Sample Assessment Plans (Leaf, series of 4)</w:t>
      </w:r>
      <w:r>
        <w:rPr>
          <w:rFonts w:cs="Arial"/>
          <w:lang w:bidi="he-IL"/>
        </w:rPr>
        <w:t xml:space="preserve"> </w:t>
      </w:r>
      <w:r>
        <w:rPr>
          <w:rFonts w:cs="Arial"/>
        </w:rPr>
        <w:t>[Word: assessment_plans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ind w:left="1224"/>
        <w:rPr>
          <w:rFonts w:cs="Arial"/>
          <w:lang w:bidi="he-IL"/>
        </w:rPr>
      </w:pPr>
      <w:r w:rsidRPr="0056241B">
        <w:rPr>
          <w:rFonts w:cs="Arial"/>
          <w:lang w:bidi="he-IL"/>
        </w:rPr>
        <w:t xml:space="preserve">Assessment in Action </w:t>
      </w:r>
      <w:r>
        <w:rPr>
          <w:rFonts w:cs="Arial"/>
          <w:lang w:bidi="he-IL"/>
        </w:rPr>
        <w:t>(H</w:t>
      </w:r>
      <w:r w:rsidRPr="0056241B">
        <w:rPr>
          <w:rFonts w:cs="Arial"/>
          <w:lang w:bidi="he-IL"/>
        </w:rPr>
        <w:t>ighligh</w:t>
      </w:r>
      <w:r>
        <w:rPr>
          <w:rFonts w:cs="Arial"/>
          <w:lang w:bidi="he-IL"/>
        </w:rPr>
        <w:t>t box)</w:t>
      </w:r>
    </w:p>
    <w:p w:rsidR="00A8682D" w:rsidRPr="0056241B" w:rsidRDefault="00A8682D" w:rsidP="00530873">
      <w:pPr>
        <w:numPr>
          <w:ilvl w:val="4"/>
          <w:numId w:val="1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 xml:space="preserve">Changing Assessment Strategies (Leaf, </w:t>
      </w:r>
      <w:r>
        <w:rPr>
          <w:rFonts w:cs="Arial"/>
          <w:lang w:bidi="he-IL"/>
        </w:rPr>
        <w:t>series of 2</w:t>
      </w:r>
      <w:r w:rsidRPr="0056241B">
        <w:rPr>
          <w:rFonts w:cs="Arial"/>
          <w:lang w:bidi="he-IL"/>
        </w:rPr>
        <w:t>)</w:t>
      </w:r>
      <w:r>
        <w:rPr>
          <w:rFonts w:cs="Arial"/>
          <w:lang w:bidi="he-IL"/>
        </w:rPr>
        <w:t xml:space="preserve"> </w:t>
      </w:r>
      <w:r>
        <w:rPr>
          <w:rFonts w:cs="Arial"/>
        </w:rPr>
        <w:t>[Word: changing_strategies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2"/>
          <w:numId w:val="3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 xml:space="preserve">Gauging Student Needs </w:t>
      </w:r>
      <w:r>
        <w:rPr>
          <w:rFonts w:cs="Arial"/>
          <w:lang w:bidi="he-IL"/>
        </w:rPr>
        <w:t xml:space="preserve">(Content level 3, left-hand nav) </w:t>
      </w:r>
      <w:r>
        <w:rPr>
          <w:rFonts w:cs="Arial"/>
        </w:rPr>
        <w:t>[Word: gauge_needs</w:t>
      </w:r>
      <w:r w:rsidRPr="00772F09">
        <w:rPr>
          <w:rFonts w:cs="Arial"/>
        </w:rPr>
        <w:t>]</w:t>
      </w:r>
    </w:p>
    <w:p w:rsidR="00A8682D" w:rsidRPr="00192AA4" w:rsidRDefault="00A8682D" w:rsidP="00530873">
      <w:pPr>
        <w:numPr>
          <w:ilvl w:val="5"/>
          <w:numId w:val="3"/>
        </w:numPr>
        <w:rPr>
          <w:rFonts w:cs="Arial"/>
        </w:rPr>
      </w:pPr>
      <w:r>
        <w:rPr>
          <w:rFonts w:cs="Arial"/>
        </w:rPr>
        <w:t>Graphic Organizers (Leaf) [Word: graphic_organizers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2" w:author="schausmx" w:date="2006-03-17T16:41:00Z" w:original="(%6:1:4:)"/>
        </w:numPr>
        <w:rPr>
          <w:rFonts w:cs="Arial"/>
        </w:rPr>
      </w:pPr>
      <w:r w:rsidRPr="0056241B">
        <w:rPr>
          <w:rFonts w:cs="Arial"/>
        </w:rPr>
        <w:t>Concept Maps (Leaf)</w:t>
      </w:r>
      <w:r>
        <w:rPr>
          <w:rFonts w:cs="Arial"/>
        </w:rPr>
        <w:t xml:space="preserve"> [Word: concept_maps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3" w:author="schausmx" w:date="2006-03-17T16:41:00Z" w:original="(%6:1:4:)"/>
        </w:numPr>
        <w:rPr>
          <w:rFonts w:cs="Arial"/>
        </w:rPr>
      </w:pPr>
      <w:r w:rsidRPr="0056241B">
        <w:rPr>
          <w:rFonts w:cs="Arial"/>
        </w:rPr>
        <w:t>Sequencing Activities (Leaf)</w:t>
      </w:r>
      <w:r>
        <w:rPr>
          <w:rFonts w:cs="Arial"/>
        </w:rPr>
        <w:t xml:space="preserve"> [Word: sequencing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4" w:author="schausmx" w:date="2006-03-17T16:41:00Z" w:original="(%6:1:4:)"/>
        </w:numPr>
        <w:rPr>
          <w:rFonts w:cs="Arial"/>
        </w:rPr>
      </w:pPr>
      <w:r w:rsidRPr="0056241B">
        <w:rPr>
          <w:rFonts w:cs="Arial"/>
        </w:rPr>
        <w:t>Classification Charts (Leaf)</w:t>
      </w:r>
      <w:r>
        <w:rPr>
          <w:rFonts w:cs="Arial"/>
        </w:rPr>
        <w:t xml:space="preserve"> [Word: classification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5" w:author="schausmx" w:date="2006-03-17T16:41:00Z" w:original="(%6:1:4:)"/>
        </w:numPr>
        <w:rPr>
          <w:rFonts w:cs="Arial"/>
        </w:rPr>
      </w:pPr>
      <w:r w:rsidRPr="0056241B">
        <w:rPr>
          <w:rFonts w:cs="Arial"/>
        </w:rPr>
        <w:t>Prioritized Lists (Leaf)</w:t>
      </w:r>
      <w:r>
        <w:rPr>
          <w:rFonts w:cs="Arial"/>
        </w:rPr>
        <w:t xml:space="preserve"> [Word: lists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6" w:author="schausmx" w:date="2006-03-17T16:41:00Z" w:original="(%6:1:4:)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  </w:t>
      </w:r>
      <w:r w:rsidRPr="0056241B">
        <w:rPr>
          <w:rFonts w:cs="Arial"/>
          <w:lang w:bidi="he-IL"/>
        </w:rPr>
        <w:t>Know-Wonder-Learn Charts (Leaf)</w:t>
      </w:r>
      <w:r>
        <w:rPr>
          <w:rFonts w:cs="Arial"/>
          <w:lang w:bidi="he-IL"/>
        </w:rPr>
        <w:t xml:space="preserve"> </w:t>
      </w:r>
    </w:p>
    <w:p w:rsidR="00A8682D" w:rsidRPr="0056241B" w:rsidRDefault="00A8682D" w:rsidP="00530873">
      <w:pPr>
        <w:numPr>
          <w:ilvl w:val="5"/>
          <w:numId w:val="3"/>
          <w:numberingChange w:id="7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Brainstorming (Leaf)</w:t>
      </w:r>
    </w:p>
    <w:p w:rsidR="00A8682D" w:rsidRPr="0056241B" w:rsidRDefault="00A8682D" w:rsidP="00530873">
      <w:pPr>
        <w:numPr>
          <w:ilvl w:val="2"/>
          <w:numId w:val="3"/>
        </w:numPr>
        <w:rPr>
          <w:rFonts w:cs="Arial"/>
          <w:lang w:bidi="he-IL"/>
        </w:rPr>
      </w:pPr>
      <w:r>
        <w:rPr>
          <w:rFonts w:cs="Arial"/>
          <w:lang w:bidi="he-IL"/>
        </w:rPr>
        <w:t>Encouraging</w:t>
      </w:r>
      <w:r w:rsidRPr="0056241B">
        <w:rPr>
          <w:rFonts w:cs="Arial"/>
          <w:lang w:bidi="he-IL"/>
        </w:rPr>
        <w:t xml:space="preserve"> Self-Direction and Collaboration (Content Level 3</w:t>
      </w:r>
      <w:r>
        <w:rPr>
          <w:rFonts w:cs="Arial"/>
          <w:lang w:bidi="he-IL"/>
        </w:rPr>
        <w:t>,</w:t>
      </w:r>
      <w:r w:rsidRPr="004E0190">
        <w:rPr>
          <w:rFonts w:cs="Arial"/>
          <w:lang w:bidi="he-IL"/>
        </w:rPr>
        <w:t xml:space="preserve"> </w:t>
      </w:r>
      <w:r>
        <w:rPr>
          <w:rFonts w:cs="Arial"/>
          <w:lang w:bidi="he-IL"/>
        </w:rPr>
        <w:t>left-hand nav</w:t>
      </w:r>
      <w:r w:rsidRPr="0056241B">
        <w:rPr>
          <w:rFonts w:cs="Arial"/>
          <w:lang w:bidi="he-IL"/>
        </w:rPr>
        <w:t xml:space="preserve">) </w:t>
      </w:r>
      <w:r>
        <w:rPr>
          <w:rFonts w:cs="Arial"/>
        </w:rPr>
        <w:t>[Word: self-direction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Project Plans (Leaf)</w:t>
      </w:r>
      <w:r>
        <w:rPr>
          <w:rFonts w:cs="Arial"/>
          <w:lang w:bidi="he-IL"/>
        </w:rPr>
        <w:t xml:space="preserve"> </w:t>
      </w:r>
      <w:r>
        <w:rPr>
          <w:rFonts w:cs="Arial"/>
        </w:rPr>
        <w:t>[Word: project_plans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8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Managing My Project (Leaf)</w:t>
      </w:r>
      <w:r>
        <w:rPr>
          <w:rFonts w:cs="Arial"/>
          <w:lang w:bidi="he-IL"/>
        </w:rPr>
        <w:t xml:space="preserve"> </w:t>
      </w:r>
      <w:r>
        <w:rPr>
          <w:rFonts w:cs="Arial"/>
        </w:rPr>
        <w:t>[Word: managing_project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9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Questions to Assess Self-Direction (Leaf)</w:t>
      </w:r>
      <w:r>
        <w:rPr>
          <w:rFonts w:cs="Arial"/>
          <w:lang w:bidi="he-IL"/>
        </w:rPr>
        <w:t xml:space="preserve"> </w:t>
      </w:r>
      <w:r>
        <w:rPr>
          <w:rFonts w:cs="Arial"/>
        </w:rPr>
        <w:t>[Word: sef-direction_questions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10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 xml:space="preserve">Project Plan Example: Water (Leaf, </w:t>
      </w:r>
      <w:r>
        <w:rPr>
          <w:rFonts w:cs="Arial"/>
          <w:lang w:bidi="he-IL"/>
        </w:rPr>
        <w:t>series of 2</w:t>
      </w:r>
      <w:r w:rsidRPr="0056241B">
        <w:rPr>
          <w:rFonts w:cs="Arial"/>
          <w:lang w:bidi="he-IL"/>
        </w:rPr>
        <w:t>)</w:t>
      </w:r>
      <w:r>
        <w:rPr>
          <w:rFonts w:cs="Arial"/>
          <w:lang w:bidi="he-IL"/>
        </w:rPr>
        <w:t xml:space="preserve"> </w:t>
      </w:r>
      <w:r>
        <w:rPr>
          <w:rFonts w:cs="Arial"/>
        </w:rPr>
        <w:t>[Word: project_plan_examples</w:t>
      </w:r>
      <w:r w:rsidRPr="00772F09">
        <w:rPr>
          <w:rFonts w:cs="Arial"/>
        </w:rPr>
        <w:t>]</w:t>
      </w:r>
    </w:p>
    <w:p w:rsidR="00A8682D" w:rsidRPr="0056241B" w:rsidRDefault="00A8682D" w:rsidP="00595086">
      <w:pPr>
        <w:numPr>
          <w:ilvl w:val="5"/>
          <w:numId w:val="3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Self-Assessment and Reflection (Leaf)</w:t>
      </w:r>
      <w:r>
        <w:rPr>
          <w:rFonts w:cs="Arial"/>
          <w:lang w:bidi="he-IL"/>
        </w:rPr>
        <w:t xml:space="preserve"> </w:t>
      </w:r>
    </w:p>
    <w:p w:rsidR="00A8682D" w:rsidRPr="0056241B" w:rsidRDefault="00A8682D" w:rsidP="00530873">
      <w:pPr>
        <w:numPr>
          <w:ilvl w:val="5"/>
          <w:numId w:val="3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  </w:t>
      </w:r>
      <w:r w:rsidRPr="0056241B">
        <w:rPr>
          <w:rFonts w:cs="Arial"/>
          <w:lang w:bidi="he-IL"/>
        </w:rPr>
        <w:t>Methods to Foster Reflection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reflection_methods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11" w:author="schausmx" w:date="2006-03-17T16:41:00Z" w:original="(%6:6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Primary Reflection Checklist (Leaf)</w:t>
      </w:r>
      <w:r>
        <w:rPr>
          <w:rFonts w:cs="Arial"/>
          <w:lang w:bidi="he-IL"/>
        </w:rPr>
        <w:t xml:space="preserve"> </w:t>
      </w:r>
      <w:r>
        <w:rPr>
          <w:rFonts w:cs="Arial"/>
        </w:rPr>
        <w:t>[Word: project_reflection_primary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12" w:author="schausmx" w:date="2006-03-17T16:41:00Z" w:original="(%6:6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Peer Feedback (Leaf)</w:t>
      </w:r>
      <w:r>
        <w:rPr>
          <w:rFonts w:cs="Arial"/>
          <w:lang w:bidi="he-IL"/>
        </w:rPr>
        <w:t xml:space="preserve"> </w:t>
      </w:r>
    </w:p>
    <w:p w:rsidR="00A8682D" w:rsidRPr="0056241B" w:rsidRDefault="00A8682D" w:rsidP="00530873">
      <w:pPr>
        <w:numPr>
          <w:ilvl w:val="5"/>
          <w:numId w:val="3"/>
          <w:numberingChange w:id="13" w:author="schausmx" w:date="2006-03-17T16:41:00Z" w:original="(%6:6:4:)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 </w:t>
      </w:r>
      <w:r w:rsidRPr="0056241B">
        <w:rPr>
          <w:rFonts w:cs="Arial"/>
          <w:lang w:bidi="he-IL"/>
        </w:rPr>
        <w:t>Group Presentation (Leaf)</w:t>
      </w:r>
      <w:r>
        <w:rPr>
          <w:rFonts w:cs="Arial"/>
          <w:lang w:bidi="he-IL"/>
        </w:rPr>
        <w:t xml:space="preserve"> </w:t>
      </w:r>
      <w:r>
        <w:rPr>
          <w:rFonts w:cs="Arial"/>
        </w:rPr>
        <w:t>[Word: group_presentation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14" w:author="schausmx" w:date="2006-03-17T16:41:00Z" w:original="(%6:6:4:)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 </w:t>
      </w:r>
      <w:r w:rsidRPr="0056241B">
        <w:rPr>
          <w:rFonts w:cs="Arial"/>
          <w:lang w:bidi="he-IL"/>
        </w:rPr>
        <w:t>Peer Presentation Assessment Guide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compost_peer_assessment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</w:numPr>
        <w:tabs>
          <w:tab w:val="left" w:pos="1620"/>
        </w:tabs>
        <w:rPr>
          <w:rFonts w:cs="Arial"/>
          <w:lang w:bidi="he-IL"/>
        </w:rPr>
      </w:pPr>
      <w:r w:rsidRPr="0056241B">
        <w:rPr>
          <w:rFonts w:cs="Arial"/>
          <w:lang w:bidi="he-IL"/>
        </w:rPr>
        <w:t>Questions to Assess Critical Thinking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questions_critical_thinking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15" w:author="schausmx" w:date="2006-03-17T16:41:00Z" w:original="(%6:11:4:)"/>
        </w:numPr>
        <w:tabs>
          <w:tab w:val="left" w:pos="1620"/>
        </w:tabs>
        <w:rPr>
          <w:rFonts w:cs="Arial"/>
          <w:lang w:bidi="he-IL"/>
        </w:rPr>
      </w:pPr>
      <w:r>
        <w:rPr>
          <w:rFonts w:cs="Arial"/>
          <w:lang w:bidi="he-IL"/>
        </w:rPr>
        <w:t xml:space="preserve">  </w:t>
      </w:r>
      <w:r w:rsidRPr="0056241B">
        <w:rPr>
          <w:rFonts w:cs="Arial"/>
          <w:lang w:bidi="he-IL"/>
        </w:rPr>
        <w:t>Peer Feedback Form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peer_feedback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16" w:author="schausmx" w:date="2006-03-17T16:41:00Z" w:original="(%6:11:4:)"/>
        </w:numPr>
        <w:tabs>
          <w:tab w:val="left" w:pos="1620"/>
        </w:tabs>
        <w:rPr>
          <w:rFonts w:cs="Arial"/>
          <w:lang w:bidi="he-IL"/>
        </w:rPr>
      </w:pPr>
      <w:r w:rsidRPr="0056241B">
        <w:rPr>
          <w:rFonts w:cs="Arial"/>
          <w:lang w:bidi="he-IL"/>
        </w:rPr>
        <w:t>Observation of Groups (Leaf)</w:t>
      </w:r>
      <w:r>
        <w:rPr>
          <w:rFonts w:cs="Arial"/>
          <w:lang w:bidi="he-IL"/>
        </w:rPr>
        <w:t xml:space="preserve"> </w:t>
      </w:r>
    </w:p>
    <w:p w:rsidR="00A8682D" w:rsidRPr="0056241B" w:rsidRDefault="00A8682D" w:rsidP="00530873">
      <w:pPr>
        <w:numPr>
          <w:ilvl w:val="5"/>
          <w:numId w:val="3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Collaboration Checklist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collab_checklist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17" w:author="schausmx" w:date="2006-03-17T16:41:00Z" w:original="(%6:14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 xml:space="preserve">Questions for </w:t>
      </w:r>
      <w:r>
        <w:rPr>
          <w:rFonts w:cs="Arial"/>
          <w:lang w:bidi="he-IL"/>
        </w:rPr>
        <w:t>Observating Group Work</w:t>
      </w:r>
      <w:r w:rsidRPr="0056241B">
        <w:rPr>
          <w:rFonts w:cs="Arial"/>
          <w:lang w:bidi="he-IL"/>
        </w:rPr>
        <w:t xml:space="preserve">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coop_questioning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18" w:author="schausmx" w:date="2006-03-17T16:41:00Z" w:original="(%6:14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Self-Assessment on Group Contribution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self_group_contribution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2"/>
          <w:numId w:val="3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Monitoring Progress (Content Level 3</w:t>
      </w:r>
      <w:r>
        <w:rPr>
          <w:rFonts w:cs="Arial"/>
          <w:lang w:bidi="he-IL"/>
        </w:rPr>
        <w:t>,</w:t>
      </w:r>
      <w:r w:rsidRPr="004E0190">
        <w:rPr>
          <w:rFonts w:cs="Arial"/>
          <w:lang w:bidi="he-IL"/>
        </w:rPr>
        <w:t xml:space="preserve"> </w:t>
      </w:r>
      <w:r>
        <w:rPr>
          <w:rFonts w:cs="Arial"/>
          <w:lang w:bidi="he-IL"/>
        </w:rPr>
        <w:t>left-hand nav)</w:t>
      </w:r>
      <w:r w:rsidRPr="00595086">
        <w:rPr>
          <w:rFonts w:cs="Arial"/>
        </w:rPr>
        <w:t xml:space="preserve"> </w:t>
      </w:r>
      <w:r>
        <w:rPr>
          <w:rFonts w:cs="Arial"/>
        </w:rPr>
        <w:t>[Word: monitoring_progress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Informal Observations and Anecdotal Notes (Leaf)</w:t>
      </w:r>
    </w:p>
    <w:p w:rsidR="00A8682D" w:rsidRPr="0056241B" w:rsidRDefault="00A8682D" w:rsidP="00530873">
      <w:pPr>
        <w:numPr>
          <w:ilvl w:val="5"/>
          <w:numId w:val="3"/>
          <w:numberingChange w:id="19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Anecdotal Notes Examples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anecdotal_notes_examples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20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Observation Checklist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observation_checklist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21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Learning Logs (Leaf)</w:t>
      </w:r>
    </w:p>
    <w:p w:rsidR="00A8682D" w:rsidRPr="0056241B" w:rsidRDefault="00A8682D" w:rsidP="00530873">
      <w:pPr>
        <w:numPr>
          <w:ilvl w:val="5"/>
          <w:numId w:val="3"/>
          <w:numberingChange w:id="22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Plant Data Log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plant_log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23" w:author="schausmx" w:date="2006-03-17T16:41:00Z" w:original="(%6:1:4:)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 </w:t>
      </w:r>
      <w:r w:rsidRPr="0056241B">
        <w:rPr>
          <w:rFonts w:cs="Arial"/>
          <w:lang w:bidi="he-IL"/>
        </w:rPr>
        <w:t>Progress Checklists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progress_checklist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24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Progress Reports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progress_reports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2"/>
          <w:numId w:val="3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Check</w:t>
      </w:r>
      <w:r>
        <w:rPr>
          <w:rFonts w:cs="Arial"/>
          <w:lang w:bidi="he-IL"/>
        </w:rPr>
        <w:t>ing</w:t>
      </w:r>
      <w:r w:rsidRPr="0056241B">
        <w:rPr>
          <w:rFonts w:cs="Arial"/>
          <w:lang w:bidi="he-IL"/>
        </w:rPr>
        <w:t xml:space="preserve"> for</w:t>
      </w:r>
      <w:r>
        <w:rPr>
          <w:rFonts w:cs="Arial"/>
          <w:lang w:bidi="he-IL"/>
        </w:rPr>
        <w:t xml:space="preserve"> Understanding and Encouraging</w:t>
      </w:r>
      <w:r w:rsidRPr="0056241B">
        <w:rPr>
          <w:rFonts w:cs="Arial"/>
          <w:lang w:bidi="he-IL"/>
        </w:rPr>
        <w:t xml:space="preserve"> Metacognition (Content Level 3</w:t>
      </w:r>
      <w:r>
        <w:rPr>
          <w:rFonts w:cs="Arial"/>
          <w:lang w:bidi="he-IL"/>
        </w:rPr>
        <w:t>, left-hand nav)</w:t>
      </w:r>
      <w:r w:rsidRPr="00595086">
        <w:rPr>
          <w:rFonts w:cs="Arial"/>
        </w:rPr>
        <w:t xml:space="preserve"> </w:t>
      </w:r>
      <w:r>
        <w:rPr>
          <w:rFonts w:cs="Arial"/>
        </w:rPr>
        <w:t>[Word: understanding_metacognition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Written Journals (Leaf)</w:t>
      </w:r>
    </w:p>
    <w:p w:rsidR="00A8682D" w:rsidRPr="0056241B" w:rsidRDefault="00A8682D" w:rsidP="00530873">
      <w:pPr>
        <w:numPr>
          <w:ilvl w:val="5"/>
          <w:numId w:val="3"/>
          <w:numberingChange w:id="25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Journal Prompts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journal_prompts</w:t>
      </w:r>
      <w:r w:rsidRPr="00772F09">
        <w:rPr>
          <w:rFonts w:cs="Arial"/>
        </w:rPr>
        <w:t>]</w:t>
      </w:r>
    </w:p>
    <w:p w:rsidR="00A8682D" w:rsidRDefault="00A8682D" w:rsidP="00530873">
      <w:pPr>
        <w:numPr>
          <w:ilvl w:val="5"/>
          <w:numId w:val="3"/>
          <w:numberingChange w:id="26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Structured Interviews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structured_interviews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27" w:author="schausmx" w:date="2006-03-17T16:41:00Z" w:original="(%6:1:4:)"/>
        </w:numPr>
        <w:rPr>
          <w:rFonts w:cs="Arial"/>
          <w:lang w:bidi="he-IL"/>
        </w:rPr>
      </w:pPr>
      <w:r>
        <w:rPr>
          <w:rFonts w:cs="Arial"/>
          <w:lang w:bidi="he-IL"/>
        </w:rPr>
        <w:t>Conference Questions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conference_questions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28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Students Observing Thinking (Leaf)</w:t>
      </w:r>
      <w:r w:rsidRPr="00595086">
        <w:rPr>
          <w:rFonts w:cs="Arial"/>
        </w:rPr>
        <w:t xml:space="preserve"> </w:t>
      </w:r>
      <w:r>
        <w:rPr>
          <w:rFonts w:cs="Arial"/>
        </w:rPr>
        <w:t>[Word: students_thinking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3"/>
          <w:numberingChange w:id="29" w:author="schausmx" w:date="2006-03-17T16:41:00Z" w:original="(%6:1:4:)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  </w:t>
      </w:r>
      <w:r w:rsidRPr="0056241B">
        <w:rPr>
          <w:rFonts w:cs="Arial"/>
          <w:lang w:bidi="he-IL"/>
        </w:rPr>
        <w:t>Questions for Assessing Thinking (Leaf)</w:t>
      </w:r>
      <w:r w:rsidRPr="00242127">
        <w:rPr>
          <w:rFonts w:cs="Arial"/>
        </w:rPr>
        <w:t xml:space="preserve"> </w:t>
      </w:r>
      <w:r>
        <w:rPr>
          <w:rFonts w:cs="Arial"/>
        </w:rPr>
        <w:t>[Word: questions_thinking</w:t>
      </w:r>
      <w:r w:rsidRPr="00772F09">
        <w:rPr>
          <w:rFonts w:cs="Arial"/>
        </w:rPr>
        <w:t>]</w:t>
      </w:r>
    </w:p>
    <w:p w:rsidR="00A8682D" w:rsidRPr="0056241B" w:rsidRDefault="00A8682D" w:rsidP="00242127">
      <w:pPr>
        <w:numPr>
          <w:ilvl w:val="5"/>
          <w:numId w:val="3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</w:t>
      </w:r>
      <w:r w:rsidRPr="0056241B">
        <w:rPr>
          <w:rFonts w:cs="Arial"/>
          <w:lang w:bidi="he-IL"/>
        </w:rPr>
        <w:t>Informal Questioning (Leaf)</w:t>
      </w:r>
    </w:p>
    <w:p w:rsidR="00A8682D" w:rsidRPr="0056241B" w:rsidRDefault="00A8682D" w:rsidP="00530873">
      <w:pPr>
        <w:numPr>
          <w:ilvl w:val="5"/>
          <w:numId w:val="3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Informal Question Examples (Leaf)</w:t>
      </w:r>
      <w:r w:rsidRPr="00242127">
        <w:rPr>
          <w:rFonts w:cs="Arial"/>
        </w:rPr>
        <w:t xml:space="preserve"> </w:t>
      </w:r>
      <w:r>
        <w:rPr>
          <w:rFonts w:cs="Arial"/>
        </w:rPr>
        <w:t>[Word: informal_questions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2"/>
          <w:numId w:val="2"/>
        </w:numPr>
        <w:rPr>
          <w:rFonts w:cs="Arial"/>
          <w:lang w:bidi="he-IL"/>
        </w:rPr>
      </w:pPr>
      <w:r>
        <w:rPr>
          <w:rFonts w:cs="Arial"/>
          <w:lang w:bidi="he-IL"/>
        </w:rPr>
        <w:t>Demonstrating</w:t>
      </w:r>
      <w:r w:rsidRPr="0056241B">
        <w:rPr>
          <w:rFonts w:cs="Arial"/>
          <w:lang w:bidi="he-IL"/>
        </w:rPr>
        <w:t xml:space="preserve"> Understanding and Skill (Content Level 3</w:t>
      </w:r>
      <w:r>
        <w:rPr>
          <w:rFonts w:cs="Arial"/>
          <w:lang w:bidi="he-IL"/>
        </w:rPr>
        <w:t>, left-hand nav)</w:t>
      </w:r>
      <w:r w:rsidRPr="00242127">
        <w:rPr>
          <w:rFonts w:cs="Arial"/>
        </w:rPr>
        <w:t xml:space="preserve"> </w:t>
      </w:r>
      <w:r>
        <w:rPr>
          <w:rFonts w:cs="Arial"/>
        </w:rPr>
        <w:t>[Word: demonstrate_understanding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Performance Assessment (Leaf)</w:t>
      </w:r>
    </w:p>
    <w:p w:rsidR="00A8682D" w:rsidRPr="0056241B" w:rsidRDefault="00A8682D" w:rsidP="00530873">
      <w:pPr>
        <w:numPr>
          <w:ilvl w:val="5"/>
          <w:numId w:val="2"/>
          <w:numberingChange w:id="30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 xml:space="preserve">Rubrics and Scoring Guides (Leaf, </w:t>
      </w:r>
      <w:r>
        <w:rPr>
          <w:rFonts w:cs="Arial"/>
          <w:lang w:bidi="he-IL"/>
        </w:rPr>
        <w:t>series of 6</w:t>
      </w:r>
      <w:r w:rsidRPr="0056241B">
        <w:rPr>
          <w:rFonts w:cs="Arial"/>
          <w:lang w:bidi="he-IL"/>
        </w:rPr>
        <w:t>)</w:t>
      </w:r>
      <w:r w:rsidRPr="00242127">
        <w:rPr>
          <w:rFonts w:cs="Arial"/>
        </w:rPr>
        <w:t xml:space="preserve"> </w:t>
      </w:r>
      <w:r>
        <w:rPr>
          <w:rFonts w:cs="Arial"/>
        </w:rPr>
        <w:t>[Word: rubrics_scoring_guides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  <w:numberingChange w:id="31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Portfolios (Leaf)</w:t>
      </w:r>
      <w:r w:rsidRPr="00242127">
        <w:rPr>
          <w:rFonts w:cs="Arial"/>
        </w:rPr>
        <w:t xml:space="preserve"> </w:t>
      </w:r>
      <w:r>
        <w:rPr>
          <w:rFonts w:cs="Arial"/>
        </w:rPr>
        <w:t>[Word: portfolios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  <w:numberingChange w:id="32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Portfolio Checklist (Leaf)</w:t>
      </w:r>
      <w:r w:rsidRPr="00242127">
        <w:rPr>
          <w:rFonts w:cs="Arial"/>
        </w:rPr>
        <w:t xml:space="preserve"> </w:t>
      </w:r>
      <w:r>
        <w:rPr>
          <w:rFonts w:cs="Arial"/>
        </w:rPr>
        <w:t>[Word: portfolio_checklist</w:t>
      </w:r>
      <w:r w:rsidRPr="00772F09">
        <w:rPr>
          <w:rFonts w:cs="Arial"/>
        </w:rPr>
        <w:t>]</w:t>
      </w:r>
    </w:p>
    <w:p w:rsidR="00A8682D" w:rsidRDefault="00A8682D" w:rsidP="00530873">
      <w:pPr>
        <w:numPr>
          <w:ilvl w:val="5"/>
          <w:numId w:val="2"/>
          <w:numberingChange w:id="33" w:author="schausmx" w:date="2006-03-17T16:41:00Z" w:original="(%6:1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Portfolio Rubric (Leaf)</w:t>
      </w:r>
      <w:r w:rsidRPr="00242127">
        <w:rPr>
          <w:rFonts w:cs="Arial"/>
        </w:rPr>
        <w:t xml:space="preserve"> </w:t>
      </w:r>
      <w:r>
        <w:rPr>
          <w:rFonts w:cs="Arial"/>
        </w:rPr>
        <w:t>[Word: portfolio_rubric</w:t>
      </w:r>
      <w:r w:rsidRPr="00772F09">
        <w:rPr>
          <w:rFonts w:cs="Arial"/>
        </w:rPr>
        <w:t>]</w:t>
      </w:r>
    </w:p>
    <w:p w:rsidR="00A8682D" w:rsidRPr="0056241B" w:rsidRDefault="00A8682D" w:rsidP="00242127">
      <w:pPr>
        <w:numPr>
          <w:ilvl w:val="5"/>
          <w:numId w:val="2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   </w:t>
      </w:r>
      <w:r w:rsidRPr="0056241B">
        <w:rPr>
          <w:rFonts w:cs="Arial"/>
          <w:lang w:bidi="he-IL"/>
        </w:rPr>
        <w:t>Reflection Questions for Portfolios (Leaf</w:t>
      </w:r>
      <w:r>
        <w:rPr>
          <w:rFonts w:cs="Arial"/>
        </w:rPr>
        <w:t>[Word: portfolio_questions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Student-Led Conferences (Leaf)</w:t>
      </w:r>
      <w:r>
        <w:rPr>
          <w:rFonts w:cs="Arial"/>
          <w:lang w:bidi="he-IL"/>
        </w:rPr>
        <w:t xml:space="preserve"> </w:t>
      </w:r>
      <w:r>
        <w:rPr>
          <w:rFonts w:cs="Arial"/>
        </w:rPr>
        <w:t>[Word: student_conferences</w:t>
      </w:r>
      <w:r w:rsidRPr="00772F09">
        <w:rPr>
          <w:rFonts w:cs="Arial"/>
        </w:rPr>
        <w:t>]</w:t>
      </w:r>
    </w:p>
    <w:p w:rsidR="00A8682D" w:rsidRDefault="00A8682D" w:rsidP="00530873">
      <w:pPr>
        <w:numPr>
          <w:ilvl w:val="5"/>
          <w:numId w:val="2"/>
          <w:numberingChange w:id="34" w:author="schausmx" w:date="2006-03-17T16:41:00Z" w:original="(%6:7:4:)"/>
        </w:numPr>
        <w:rPr>
          <w:rFonts w:cs="Arial"/>
          <w:lang w:bidi="he-IL"/>
        </w:rPr>
      </w:pPr>
      <w:r w:rsidRPr="0056241B">
        <w:rPr>
          <w:rFonts w:cs="Arial"/>
          <w:lang w:bidi="he-IL"/>
        </w:rPr>
        <w:t>Conference Self-Assessment (Leaf)</w:t>
      </w:r>
      <w:r w:rsidRPr="00242127">
        <w:rPr>
          <w:rFonts w:cs="Arial"/>
        </w:rPr>
        <w:t xml:space="preserve"> </w:t>
      </w:r>
      <w:r>
        <w:rPr>
          <w:rFonts w:cs="Arial"/>
        </w:rPr>
        <w:t>[Word: conference_self-assessment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  <w:numberingChange w:id="35" w:author="schausmx" w:date="2006-03-17T16:41:00Z" w:original="(%6:7:4:)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   </w:t>
      </w:r>
      <w:r w:rsidRPr="0056241B">
        <w:rPr>
          <w:rFonts w:cs="Arial"/>
          <w:lang w:bidi="he-IL"/>
        </w:rPr>
        <w:t>Student-Led Conference Prompts (Leaf)</w:t>
      </w:r>
      <w:r w:rsidRPr="00242127">
        <w:rPr>
          <w:rFonts w:cs="Arial"/>
        </w:rPr>
        <w:t xml:space="preserve"> </w:t>
      </w:r>
      <w:r>
        <w:rPr>
          <w:rFonts w:cs="Arial"/>
        </w:rPr>
        <w:t>[Word: conference_prompts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  <w:numberingChange w:id="36" w:author="schausmx" w:date="2006-03-17T16:41:00Z" w:original="(%6:7:4:)"/>
        </w:numPr>
        <w:rPr>
          <w:rFonts w:cs="Arial"/>
          <w:lang w:bidi="he-IL"/>
        </w:rPr>
      </w:pPr>
      <w:r>
        <w:rPr>
          <w:rFonts w:cs="Arial"/>
          <w:lang w:bidi="he-IL"/>
        </w:rPr>
        <w:t xml:space="preserve">    </w:t>
      </w:r>
      <w:r w:rsidRPr="0056241B">
        <w:rPr>
          <w:rFonts w:cs="Arial"/>
          <w:lang w:bidi="he-IL"/>
        </w:rPr>
        <w:t xml:space="preserve">Reports: </w:t>
      </w:r>
      <w:r w:rsidRPr="0056241B">
        <w:rPr>
          <w:rFonts w:cs="Arial"/>
        </w:rPr>
        <w:t>Science Research Process Rubric for High School (Leaf)</w:t>
      </w:r>
      <w:r w:rsidRPr="00242127">
        <w:rPr>
          <w:rFonts w:cs="Arial"/>
        </w:rPr>
        <w:t xml:space="preserve"> </w:t>
      </w:r>
      <w:r>
        <w:rPr>
          <w:rFonts w:cs="Arial"/>
        </w:rPr>
        <w:t>[Word: research_rubric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</w:numPr>
        <w:tabs>
          <w:tab w:val="left" w:pos="1620"/>
        </w:tabs>
        <w:rPr>
          <w:rFonts w:cs="Arial"/>
          <w:lang w:bidi="he-IL"/>
        </w:rPr>
      </w:pPr>
      <w:r w:rsidRPr="0056241B">
        <w:rPr>
          <w:rFonts w:cs="Arial"/>
          <w:lang w:bidi="he-IL"/>
        </w:rPr>
        <w:t>Designs: Playground Design Project Rubric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playground_rubric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  <w:numberingChange w:id="37" w:author="schausmx" w:date="2006-03-17T16:41:00Z" w:original="(%6:11:4:)"/>
        </w:numPr>
        <w:tabs>
          <w:tab w:val="left" w:pos="1620"/>
        </w:tabs>
        <w:rPr>
          <w:rFonts w:cs="Arial"/>
          <w:lang w:bidi="he-IL"/>
        </w:rPr>
      </w:pPr>
      <w:r>
        <w:rPr>
          <w:rFonts w:cs="Arial"/>
          <w:lang w:bidi="he-IL"/>
        </w:rPr>
        <w:t xml:space="preserve">    </w:t>
      </w:r>
      <w:r w:rsidRPr="0056241B">
        <w:rPr>
          <w:rFonts w:cs="Arial"/>
          <w:lang w:bidi="he-IL"/>
        </w:rPr>
        <w:t>Constructions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constructions_rubric</w:t>
      </w:r>
      <w:r w:rsidRPr="00772F09">
        <w:rPr>
          <w:rFonts w:cs="Arial"/>
        </w:rPr>
        <w:t>]</w:t>
      </w:r>
    </w:p>
    <w:p w:rsidR="00A8682D" w:rsidRDefault="00A8682D" w:rsidP="00530873">
      <w:pPr>
        <w:numPr>
          <w:ilvl w:val="5"/>
          <w:numId w:val="2"/>
          <w:numberingChange w:id="38" w:author="schausmx" w:date="2006-03-17T16:41:00Z" w:original="(%6:11:4:)"/>
        </w:numPr>
        <w:tabs>
          <w:tab w:val="left" w:pos="1620"/>
        </w:tabs>
        <w:rPr>
          <w:rFonts w:cs="Arial"/>
          <w:lang w:bidi="he-IL"/>
        </w:rPr>
      </w:pPr>
      <w:r w:rsidRPr="0056241B">
        <w:rPr>
          <w:rFonts w:cs="Arial"/>
          <w:lang w:bidi="he-IL"/>
        </w:rPr>
        <w:t>Essays: Persuasive Writing Rubric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essay_rubric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  <w:numberingChange w:id="39" w:author="schausmx" w:date="2006-03-17T16:41:00Z" w:original="(%6:11:4:)"/>
        </w:numPr>
        <w:tabs>
          <w:tab w:val="left" w:pos="1620"/>
        </w:tabs>
        <w:rPr>
          <w:rFonts w:cs="Arial"/>
          <w:lang w:bidi="he-IL"/>
        </w:rPr>
      </w:pPr>
      <w:r w:rsidRPr="0056241B">
        <w:rPr>
          <w:rFonts w:cs="Arial"/>
          <w:lang w:bidi="he-IL"/>
        </w:rPr>
        <w:t>Artistic expressions: Poster Rubric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poster_rubric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  <w:numberingChange w:id="40" w:author="schausmx" w:date="2006-03-17T16:41:00Z" w:original="(%6:11:4:)"/>
        </w:numPr>
        <w:tabs>
          <w:tab w:val="left" w:pos="1620"/>
        </w:tabs>
        <w:rPr>
          <w:rFonts w:cs="Arial"/>
          <w:lang w:bidi="he-IL"/>
        </w:rPr>
      </w:pPr>
      <w:r w:rsidRPr="0056241B">
        <w:rPr>
          <w:rFonts w:cs="Arial"/>
          <w:lang w:bidi="he-IL"/>
        </w:rPr>
        <w:t>Print Media: Food for Thought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print_scoring_guide</w:t>
      </w:r>
      <w:r w:rsidRPr="00772F09">
        <w:rPr>
          <w:rFonts w:cs="Arial"/>
        </w:rPr>
        <w:t>]</w:t>
      </w:r>
    </w:p>
    <w:p w:rsidR="00A8682D" w:rsidRPr="0056241B" w:rsidRDefault="00A8682D" w:rsidP="001B1020">
      <w:pPr>
        <w:numPr>
          <w:ilvl w:val="5"/>
          <w:numId w:val="2"/>
        </w:numPr>
        <w:tabs>
          <w:tab w:val="left" w:pos="1620"/>
        </w:tabs>
        <w:rPr>
          <w:rFonts w:cs="Arial"/>
          <w:lang w:bidi="he-IL"/>
        </w:rPr>
      </w:pPr>
      <w:r w:rsidRPr="0056241B">
        <w:rPr>
          <w:rFonts w:cs="Arial"/>
          <w:lang w:bidi="he-IL"/>
        </w:rPr>
        <w:t>Multimedia Project: Why Recycle?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multimedia_scoring_guide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</w:numPr>
        <w:tabs>
          <w:tab w:val="left" w:pos="1620"/>
        </w:tabs>
        <w:rPr>
          <w:rFonts w:cs="Arial"/>
          <w:lang w:bidi="he-IL"/>
        </w:rPr>
      </w:pPr>
      <w:r w:rsidRPr="0056241B">
        <w:rPr>
          <w:rFonts w:cs="Arial"/>
          <w:lang w:bidi="he-IL"/>
        </w:rPr>
        <w:t>Presentations: Presentation Scoring Guide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presentation_scoring_guide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  <w:numberingChange w:id="41" w:author="schausmx" w:date="2006-03-17T16:41:00Z" w:original="(%6:17:4:)"/>
        </w:numPr>
        <w:tabs>
          <w:tab w:val="left" w:pos="1620"/>
        </w:tabs>
        <w:rPr>
          <w:rFonts w:cs="Arial"/>
          <w:lang w:bidi="he-IL"/>
        </w:rPr>
      </w:pPr>
      <w:r>
        <w:rPr>
          <w:rFonts w:cs="Arial"/>
          <w:lang w:bidi="he-IL"/>
        </w:rPr>
        <w:t xml:space="preserve">    </w:t>
      </w:r>
      <w:r w:rsidRPr="0056241B">
        <w:rPr>
          <w:rFonts w:cs="Arial"/>
          <w:lang w:bidi="he-IL"/>
        </w:rPr>
        <w:t>Skills Demonstrations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skills_rubric</w:t>
      </w:r>
      <w:r w:rsidRPr="00772F09">
        <w:rPr>
          <w:rFonts w:cs="Arial"/>
        </w:rPr>
        <w:t>]</w:t>
      </w:r>
    </w:p>
    <w:p w:rsidR="00A8682D" w:rsidRPr="0056241B" w:rsidRDefault="00A8682D" w:rsidP="00530873">
      <w:pPr>
        <w:numPr>
          <w:ilvl w:val="5"/>
          <w:numId w:val="2"/>
          <w:numberingChange w:id="42" w:author="schausmx" w:date="2006-03-17T16:41:00Z" w:original="(%6:17:4:)"/>
        </w:numPr>
        <w:tabs>
          <w:tab w:val="left" w:pos="1620"/>
        </w:tabs>
        <w:rPr>
          <w:rFonts w:cs="Arial"/>
          <w:lang w:bidi="he-IL"/>
        </w:rPr>
      </w:pPr>
      <w:r w:rsidRPr="0056241B">
        <w:rPr>
          <w:rFonts w:cs="Arial"/>
          <w:lang w:bidi="he-IL"/>
        </w:rPr>
        <w:t>Artistic/creative performances: Play Rubric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play_rubric</w:t>
      </w:r>
      <w:r w:rsidRPr="00772F09">
        <w:rPr>
          <w:rFonts w:cs="Arial"/>
        </w:rPr>
        <w:t>]</w:t>
      </w:r>
    </w:p>
    <w:p w:rsidR="00A8682D" w:rsidRPr="00873E2F" w:rsidRDefault="00A8682D" w:rsidP="00530873">
      <w:pPr>
        <w:numPr>
          <w:ilvl w:val="5"/>
          <w:numId w:val="2"/>
          <w:numberingChange w:id="43" w:author="schausmx" w:date="2006-03-17T16:41:00Z" w:original="(%6:17:4:)"/>
        </w:numPr>
        <w:tabs>
          <w:tab w:val="left" w:pos="1620"/>
        </w:tabs>
        <w:rPr>
          <w:rFonts w:cs="Arial"/>
          <w:lang w:bidi="he-IL"/>
        </w:rPr>
      </w:pPr>
      <w:r>
        <w:rPr>
          <w:rFonts w:cs="Arial"/>
          <w:lang w:bidi="he-IL"/>
        </w:rPr>
        <w:t xml:space="preserve">    </w:t>
      </w:r>
      <w:r w:rsidRPr="0056241B">
        <w:rPr>
          <w:rFonts w:cs="Arial"/>
          <w:lang w:bidi="he-IL"/>
        </w:rPr>
        <w:t>Simulations: Romeo and Juliet Role-Play Scoring Guide (Leaf)</w:t>
      </w:r>
      <w:r w:rsidRPr="001B1020">
        <w:rPr>
          <w:rFonts w:cs="Arial"/>
        </w:rPr>
        <w:t xml:space="preserve"> </w:t>
      </w:r>
      <w:r>
        <w:rPr>
          <w:rFonts w:cs="Arial"/>
        </w:rPr>
        <w:t>[Word: simulations</w:t>
      </w:r>
      <w:r w:rsidRPr="00772F09">
        <w:rPr>
          <w:rFonts w:cs="Arial"/>
        </w:rPr>
        <w:t>]</w:t>
      </w:r>
    </w:p>
    <w:p w:rsidR="00A8682D" w:rsidRDefault="00A8682D" w:rsidP="00530873">
      <w:pPr>
        <w:ind w:right="4320"/>
      </w:pPr>
    </w:p>
    <w:p w:rsidR="00A8682D" w:rsidRDefault="00A8682D"/>
    <w:sectPr w:rsidR="00A8682D" w:rsidSect="00A8682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1DF3"/>
    <w:multiLevelType w:val="multilevel"/>
    <w:tmpl w:val="C52E2B78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">
    <w:nsid w:val="02121C6F"/>
    <w:multiLevelType w:val="multilevel"/>
    <w:tmpl w:val="AFF00510"/>
    <w:lvl w:ilvl="0">
      <w:start w:val="4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1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>
    <w:nsid w:val="04165E74"/>
    <w:multiLevelType w:val="multilevel"/>
    <w:tmpl w:val="2EA605C8"/>
    <w:lvl w:ilvl="0">
      <w:start w:val="1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1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">
    <w:nsid w:val="0F1F524E"/>
    <w:multiLevelType w:val="multilevel"/>
    <w:tmpl w:val="500E7954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">
    <w:nsid w:val="1435601D"/>
    <w:multiLevelType w:val="multilevel"/>
    <w:tmpl w:val="2EA605C8"/>
    <w:lvl w:ilvl="0">
      <w:start w:val="1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1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197D1578"/>
    <w:multiLevelType w:val="multilevel"/>
    <w:tmpl w:val="500E7954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">
    <w:nsid w:val="2031270F"/>
    <w:multiLevelType w:val="multilevel"/>
    <w:tmpl w:val="AFF00510"/>
    <w:lvl w:ilvl="0">
      <w:start w:val="4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1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>
    <w:nsid w:val="214178C6"/>
    <w:multiLevelType w:val="multilevel"/>
    <w:tmpl w:val="F51032C0"/>
    <w:lvl w:ilvl="0">
      <w:start w:val="3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1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8">
    <w:nsid w:val="25CE016B"/>
    <w:multiLevelType w:val="multilevel"/>
    <w:tmpl w:val="C52E2B78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">
    <w:nsid w:val="2E0060E0"/>
    <w:multiLevelType w:val="multilevel"/>
    <w:tmpl w:val="9E50E9AE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0">
    <w:nsid w:val="31373897"/>
    <w:multiLevelType w:val="multilevel"/>
    <w:tmpl w:val="9E50E9AE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>
    <w:nsid w:val="325F144A"/>
    <w:multiLevelType w:val="multilevel"/>
    <w:tmpl w:val="9E50E9AE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2">
    <w:nsid w:val="340B4E09"/>
    <w:multiLevelType w:val="multilevel"/>
    <w:tmpl w:val="1BAAADF2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1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04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3">
    <w:nsid w:val="37597E0A"/>
    <w:multiLevelType w:val="multilevel"/>
    <w:tmpl w:val="9E50E9AE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>
    <w:nsid w:val="3AF7523B"/>
    <w:multiLevelType w:val="multilevel"/>
    <w:tmpl w:val="E0BE8688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1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438D3A99"/>
    <w:multiLevelType w:val="multilevel"/>
    <w:tmpl w:val="1BAAADF2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1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04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6">
    <w:nsid w:val="4FB52951"/>
    <w:multiLevelType w:val="multilevel"/>
    <w:tmpl w:val="93CA4DFC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7">
    <w:nsid w:val="547711DB"/>
    <w:multiLevelType w:val="multilevel"/>
    <w:tmpl w:val="9E50E9AE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>
    <w:nsid w:val="57D97253"/>
    <w:multiLevelType w:val="multilevel"/>
    <w:tmpl w:val="9E50E9AE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>
    <w:nsid w:val="5C9C13BF"/>
    <w:multiLevelType w:val="multilevel"/>
    <w:tmpl w:val="9E50E9AE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0">
    <w:nsid w:val="62837B74"/>
    <w:multiLevelType w:val="multilevel"/>
    <w:tmpl w:val="9E50E9AE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1">
    <w:nsid w:val="719A74F7"/>
    <w:multiLevelType w:val="hybridMultilevel"/>
    <w:tmpl w:val="D7C074B2"/>
    <w:lvl w:ilvl="0" w:tplc="3E5E27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6BC6B90"/>
    <w:multiLevelType w:val="multilevel"/>
    <w:tmpl w:val="02246ABE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5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3">
    <w:nsid w:val="7AE16883"/>
    <w:multiLevelType w:val="multilevel"/>
    <w:tmpl w:val="C52E2B78"/>
    <w:lvl w:ilvl="0">
      <w:start w:val="2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2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6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1944"/>
        </w:tabs>
        <w:ind w:left="2376" w:hanging="43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4">
    <w:nsid w:val="7C4B1B08"/>
    <w:multiLevelType w:val="multilevel"/>
    <w:tmpl w:val="AFF00510"/>
    <w:lvl w:ilvl="0">
      <w:start w:val="4"/>
      <w:numFmt w:val="upperRoman"/>
      <w:lvlText w:val="%1."/>
      <w:lvlJc w:val="left"/>
      <w:pPr>
        <w:tabs>
          <w:tab w:val="num" w:pos="504"/>
        </w:tabs>
        <w:ind w:left="504" w:hanging="504"/>
      </w:pPr>
      <w:rPr>
        <w:rFonts w:cs="Times New Roman" w:hint="default"/>
        <w:b w:val="0"/>
        <w:i w:val="0"/>
      </w:rPr>
    </w:lvl>
    <w:lvl w:ilvl="1">
      <w:start w:val="1"/>
      <w:numFmt w:val="upperLetter"/>
      <w:lvlText w:val="%2"/>
      <w:lvlJc w:val="left"/>
      <w:pPr>
        <w:tabs>
          <w:tab w:val="num" w:pos="864"/>
        </w:tabs>
        <w:ind w:left="864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1584"/>
        </w:tabs>
        <w:ind w:left="1584" w:hanging="36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44"/>
        </w:tabs>
        <w:ind w:left="1944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15"/>
  </w:num>
  <w:num w:numId="2">
    <w:abstractNumId w:val="22"/>
  </w:num>
  <w:num w:numId="3">
    <w:abstractNumId w:val="12"/>
  </w:num>
  <w:num w:numId="4">
    <w:abstractNumId w:val="24"/>
  </w:num>
  <w:num w:numId="5">
    <w:abstractNumId w:val="2"/>
  </w:num>
  <w:num w:numId="6">
    <w:abstractNumId w:val="6"/>
  </w:num>
  <w:num w:numId="7">
    <w:abstractNumId w:val="7"/>
  </w:num>
  <w:num w:numId="8">
    <w:abstractNumId w:val="9"/>
  </w:num>
  <w:num w:numId="9">
    <w:abstractNumId w:val="20"/>
  </w:num>
  <w:num w:numId="10">
    <w:abstractNumId w:val="17"/>
  </w:num>
  <w:num w:numId="11">
    <w:abstractNumId w:val="11"/>
  </w:num>
  <w:num w:numId="12">
    <w:abstractNumId w:val="23"/>
  </w:num>
  <w:num w:numId="13">
    <w:abstractNumId w:val="8"/>
  </w:num>
  <w:num w:numId="14">
    <w:abstractNumId w:val="3"/>
  </w:num>
  <w:num w:numId="15">
    <w:abstractNumId w:val="10"/>
  </w:num>
  <w:num w:numId="16">
    <w:abstractNumId w:val="18"/>
  </w:num>
  <w:num w:numId="17">
    <w:abstractNumId w:val="13"/>
  </w:num>
  <w:num w:numId="18">
    <w:abstractNumId w:val="19"/>
  </w:num>
  <w:num w:numId="19">
    <w:abstractNumId w:val="14"/>
  </w:num>
  <w:num w:numId="20">
    <w:abstractNumId w:val="0"/>
  </w:num>
  <w:num w:numId="21">
    <w:abstractNumId w:val="5"/>
  </w:num>
  <w:num w:numId="22">
    <w:abstractNumId w:val="16"/>
  </w:num>
  <w:num w:numId="23">
    <w:abstractNumId w:val="21"/>
  </w:num>
  <w:num w:numId="24">
    <w:abstractNumId w:val="4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0873"/>
    <w:rsid w:val="000061F4"/>
    <w:rsid w:val="000B2523"/>
    <w:rsid w:val="000C33B0"/>
    <w:rsid w:val="0010613E"/>
    <w:rsid w:val="001400C9"/>
    <w:rsid w:val="00192AA4"/>
    <w:rsid w:val="001B1020"/>
    <w:rsid w:val="00242127"/>
    <w:rsid w:val="004E0190"/>
    <w:rsid w:val="004F3A25"/>
    <w:rsid w:val="004F52CA"/>
    <w:rsid w:val="00530873"/>
    <w:rsid w:val="0056241B"/>
    <w:rsid w:val="00595086"/>
    <w:rsid w:val="00650CCB"/>
    <w:rsid w:val="0074541F"/>
    <w:rsid w:val="007607FF"/>
    <w:rsid w:val="00772F09"/>
    <w:rsid w:val="00873E2F"/>
    <w:rsid w:val="008C170A"/>
    <w:rsid w:val="00907829"/>
    <w:rsid w:val="00962E84"/>
    <w:rsid w:val="00982F91"/>
    <w:rsid w:val="00A83E27"/>
    <w:rsid w:val="00A8682D"/>
    <w:rsid w:val="00AC5BE8"/>
    <w:rsid w:val="00BC628E"/>
    <w:rsid w:val="00C0292C"/>
    <w:rsid w:val="00C356CD"/>
    <w:rsid w:val="00CB50BF"/>
    <w:rsid w:val="00CC4F8E"/>
    <w:rsid w:val="00D2012C"/>
    <w:rsid w:val="00DA2559"/>
    <w:rsid w:val="00F12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30873"/>
    <w:rPr>
      <w:rFonts w:ascii="Arial" w:hAnsi="Arial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rsid w:val="00530873"/>
    <w:pPr>
      <w:spacing w:after="160" w:line="240" w:lineRule="exact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rsid w:val="005308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83B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4</Pages>
  <Words>1283</Words>
  <Characters>7315</Characters>
  <Application>Microsoft Office Outlook</Application>
  <DocSecurity>0</DocSecurity>
  <Lines>0</Lines>
  <Paragraphs>0</Paragraphs>
  <ScaleCrop>false</ScaleCrop>
  <Company>Intel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Margaret Ann Grant</dc:creator>
  <cp:keywords/>
  <dc:description/>
  <cp:lastModifiedBy>aebatey</cp:lastModifiedBy>
  <cp:revision>3</cp:revision>
  <dcterms:created xsi:type="dcterms:W3CDTF">2006-03-28T16:07:00Z</dcterms:created>
  <dcterms:modified xsi:type="dcterms:W3CDTF">2006-04-08T08:04:00Z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 Phase">
    <vt:lpwstr>Exploration</vt:lpwstr>
  </property>
</Properties>
</file>